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FCD2F" w14:textId="110CC276" w:rsidR="00327A44" w:rsidRDefault="004F01D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54CC8" wp14:editId="00CE9A94">
                <wp:simplePos x="0" y="0"/>
                <wp:positionH relativeFrom="page">
                  <wp:posOffset>914400</wp:posOffset>
                </wp:positionH>
                <wp:positionV relativeFrom="page">
                  <wp:posOffset>1497330</wp:posOffset>
                </wp:positionV>
                <wp:extent cx="6019800" cy="1146810"/>
                <wp:effectExtent l="0" t="1905" r="0" b="3810"/>
                <wp:wrapNone/>
                <wp:docPr id="28120442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6CD94" w14:textId="77777777" w:rsidR="00BF1383" w:rsidRDefault="00BF1383" w:rsidP="00BF1383"/>
                          <w:p w14:paraId="187F7FC1" w14:textId="011BDC99" w:rsidR="00BF1383" w:rsidRPr="00BF1383" w:rsidRDefault="00BF1383" w:rsidP="00BF1383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BF1383">
                              <w:rPr>
                                <w:sz w:val="52"/>
                                <w:szCs w:val="52"/>
                              </w:rPr>
                              <w:t>Prévention</w:t>
                            </w:r>
                            <w:proofErr w:type="spellEnd"/>
                            <w:r w:rsidRPr="00BF1383">
                              <w:rPr>
                                <w:sz w:val="52"/>
                                <w:szCs w:val="52"/>
                              </w:rPr>
                              <w:t xml:space="preserve"> des </w:t>
                            </w:r>
                            <w:r w:rsidR="00AE39A5">
                              <w:rPr>
                                <w:sz w:val="52"/>
                                <w:szCs w:val="52"/>
                              </w:rPr>
                              <w:t>troubles Musculo-</w:t>
                            </w:r>
                            <w:proofErr w:type="spellStart"/>
                            <w:r w:rsidR="00AE39A5">
                              <w:rPr>
                                <w:sz w:val="52"/>
                                <w:szCs w:val="52"/>
                              </w:rPr>
                              <w:t>squelettiques</w:t>
                            </w:r>
                            <w:proofErr w:type="spellEnd"/>
                            <w:r w:rsidR="008056D2">
                              <w:rPr>
                                <w:sz w:val="52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 w:rsidR="008056D2">
                              <w:rPr>
                                <w:sz w:val="52"/>
                                <w:szCs w:val="52"/>
                              </w:rPr>
                              <w:t>en</w:t>
                            </w:r>
                            <w:proofErr w:type="spellEnd"/>
                            <w:r w:rsidR="008056D2">
                              <w:rPr>
                                <w:sz w:val="52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 w:rsidR="008056D2">
                              <w:rPr>
                                <w:sz w:val="52"/>
                                <w:szCs w:val="52"/>
                              </w:rPr>
                              <w:t>entreprise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54CC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in;margin-top:117.9pt;width:474pt;height:90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" stroked="f">
                <v:textbox>
                  <w:txbxContent>
                    <w:p w14:paraId="3BA6CD94" w14:textId="77777777" w:rsidR="00BF1383" w:rsidRDefault="00BF1383" w:rsidP="00BF1383"/>
                    <w:p w14:paraId="187F7FC1" w14:textId="011BDC99" w:rsidR="00BF1383" w:rsidRPr="00BF1383" w:rsidRDefault="00BF1383" w:rsidP="00BF1383">
                      <w:pPr>
                        <w:rPr>
                          <w:sz w:val="52"/>
                          <w:szCs w:val="52"/>
                        </w:rPr>
                      </w:pPr>
                      <w:proofErr w:type="spellStart"/>
                      <w:r w:rsidRPr="00BF1383">
                        <w:rPr>
                          <w:sz w:val="52"/>
                          <w:szCs w:val="52"/>
                        </w:rPr>
                        <w:t>Prévention</w:t>
                      </w:r>
                      <w:proofErr w:type="spellEnd"/>
                      <w:r w:rsidRPr="00BF1383">
                        <w:rPr>
                          <w:sz w:val="52"/>
                          <w:szCs w:val="52"/>
                        </w:rPr>
                        <w:t xml:space="preserve"> des </w:t>
                      </w:r>
                      <w:r w:rsidR="00AE39A5">
                        <w:rPr>
                          <w:sz w:val="52"/>
                          <w:szCs w:val="52"/>
                        </w:rPr>
                        <w:t>troubles Musculo-</w:t>
                      </w:r>
                      <w:proofErr w:type="spellStart"/>
                      <w:r w:rsidR="00AE39A5">
                        <w:rPr>
                          <w:sz w:val="52"/>
                          <w:szCs w:val="52"/>
                        </w:rPr>
                        <w:t>squelettiques</w:t>
                      </w:r>
                      <w:proofErr w:type="spellEnd"/>
                      <w:r w:rsidR="008056D2">
                        <w:rPr>
                          <w:sz w:val="52"/>
                          <w:szCs w:val="52"/>
                        </w:rPr>
                        <w:t xml:space="preserve"> </w:t>
                      </w:r>
                      <w:proofErr w:type="spellStart"/>
                      <w:r w:rsidR="008056D2">
                        <w:rPr>
                          <w:sz w:val="52"/>
                          <w:szCs w:val="52"/>
                        </w:rPr>
                        <w:t>en</w:t>
                      </w:r>
                      <w:proofErr w:type="spellEnd"/>
                      <w:r w:rsidR="008056D2">
                        <w:rPr>
                          <w:sz w:val="52"/>
                          <w:szCs w:val="52"/>
                        </w:rPr>
                        <w:t xml:space="preserve"> </w:t>
                      </w:r>
                      <w:proofErr w:type="spellStart"/>
                      <w:r w:rsidR="008056D2">
                        <w:rPr>
                          <w:sz w:val="52"/>
                          <w:szCs w:val="52"/>
                        </w:rPr>
                        <w:t>entreprise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84684B" wp14:editId="1B67500C">
                <wp:simplePos x="0" y="0"/>
                <wp:positionH relativeFrom="page">
                  <wp:posOffset>4876800</wp:posOffset>
                </wp:positionH>
                <wp:positionV relativeFrom="page">
                  <wp:posOffset>666115</wp:posOffset>
                </wp:positionV>
                <wp:extent cx="3238500" cy="224155"/>
                <wp:effectExtent l="0" t="0" r="0" b="0"/>
                <wp:wrapNone/>
                <wp:docPr id="20769550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7A815B" w14:textId="7B3C221E" w:rsidR="00327A44" w:rsidRDefault="00327A44">
                            <w:pPr>
                              <w:pStyle w:val="ConferenceTitl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4684B" id="Text Box 7" o:spid="_x0000_s1027" type="#_x0000_t202" style="position:absolute;margin-left:384pt;margin-top:52.45pt;width:255pt;height:17.6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" stroked="f">
                <v:textbox style="mso-fit-shape-to-text:t">
                  <w:txbxContent>
                    <w:p w14:paraId="667A815B" w14:textId="7B3C221E" w:rsidR="00327A44" w:rsidRDefault="00327A44">
                      <w:pPr>
                        <w:pStyle w:val="ConferenceTitl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BCF49FB" w14:textId="06FA609F" w:rsidR="00327A44" w:rsidRDefault="00327A44"/>
    <w:p w14:paraId="5A560E14" w14:textId="77777777" w:rsidR="00327A44" w:rsidRDefault="00327A44"/>
    <w:p w14:paraId="326704AF" w14:textId="77777777" w:rsidR="00327A44" w:rsidRDefault="00327A44"/>
    <w:p w14:paraId="352B8B3C" w14:textId="30A37D6C" w:rsidR="00327A44" w:rsidRDefault="00327A44"/>
    <w:p w14:paraId="62895895" w14:textId="427F9109" w:rsidR="00327A44" w:rsidRDefault="00327A44"/>
    <w:p w14:paraId="4A183986" w14:textId="77777777" w:rsidR="00327A44" w:rsidRDefault="00327A44">
      <w:pPr>
        <w:rPr>
          <w:b/>
          <w:bCs/>
        </w:rPr>
      </w:pPr>
    </w:p>
    <w:p w14:paraId="1E63AB04" w14:textId="77777777" w:rsidR="00327A44" w:rsidRDefault="00327A44">
      <w:pPr>
        <w:rPr>
          <w:b/>
          <w:bCs/>
        </w:rPr>
      </w:pPr>
    </w:p>
    <w:p w14:paraId="70A46A0E" w14:textId="77777777" w:rsidR="00327A44" w:rsidRDefault="00327A44">
      <w:pPr>
        <w:rPr>
          <w:b/>
          <w:bCs/>
        </w:rPr>
      </w:pPr>
    </w:p>
    <w:p w14:paraId="6E857E5D" w14:textId="77777777" w:rsidR="00327A44" w:rsidRDefault="00327A44">
      <w:pPr>
        <w:rPr>
          <w:b/>
          <w:bCs/>
        </w:rPr>
      </w:pPr>
    </w:p>
    <w:p w14:paraId="124DA98D" w14:textId="77777777" w:rsidR="00327A44" w:rsidRDefault="00327A44"/>
    <w:p w14:paraId="0FE180D7" w14:textId="77777777" w:rsidR="002C7ADB" w:rsidRDefault="002C7ADB"/>
    <w:p w14:paraId="4A1BCDC3" w14:textId="77777777" w:rsidR="00CF2823" w:rsidRDefault="00CF2823"/>
    <w:p w14:paraId="1931A150" w14:textId="77777777" w:rsidR="002C7ADB" w:rsidRDefault="002C7ADB"/>
    <w:p w14:paraId="3C15DE2A" w14:textId="77777777" w:rsidR="000C0105" w:rsidRDefault="000C0105"/>
    <w:p w14:paraId="470E6D8E" w14:textId="69FCDACF" w:rsidR="00DA3340" w:rsidRDefault="00DA3340" w:rsidP="00DA3340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Durée de la formation : </w:t>
      </w:r>
      <w:r>
        <w:rPr>
          <w:sz w:val="22"/>
          <w:szCs w:val="22"/>
        </w:rPr>
        <w:t>1</w:t>
      </w:r>
      <w:r w:rsidR="00AE39A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jour </w:t>
      </w:r>
      <w:r w:rsidR="003E05AA">
        <w:rPr>
          <w:sz w:val="22"/>
          <w:szCs w:val="22"/>
        </w:rPr>
        <w:t>(</w:t>
      </w:r>
      <w:r w:rsidR="00AE39A5">
        <w:rPr>
          <w:sz w:val="22"/>
          <w:szCs w:val="22"/>
        </w:rPr>
        <w:t>7</w:t>
      </w:r>
      <w:r>
        <w:rPr>
          <w:sz w:val="22"/>
          <w:szCs w:val="22"/>
        </w:rPr>
        <w:t xml:space="preserve"> heures</w:t>
      </w:r>
      <w:r w:rsidR="003E05AA">
        <w:rPr>
          <w:sz w:val="22"/>
          <w:szCs w:val="22"/>
        </w:rPr>
        <w:t>)</w:t>
      </w:r>
    </w:p>
    <w:p w14:paraId="1AEA42BA" w14:textId="77777777" w:rsidR="00016143" w:rsidRDefault="00016143" w:rsidP="00DA3340">
      <w:pPr>
        <w:pStyle w:val="Default"/>
        <w:rPr>
          <w:sz w:val="22"/>
          <w:szCs w:val="22"/>
        </w:rPr>
      </w:pPr>
    </w:p>
    <w:p w14:paraId="62A7141A" w14:textId="77777777" w:rsidR="00CF2823" w:rsidRDefault="00CF2823" w:rsidP="00DA3340">
      <w:pPr>
        <w:pStyle w:val="Default"/>
        <w:rPr>
          <w:sz w:val="22"/>
          <w:szCs w:val="22"/>
        </w:rPr>
      </w:pPr>
    </w:p>
    <w:p w14:paraId="43D7CCB4" w14:textId="77777777" w:rsidR="00EA4937" w:rsidRDefault="00EA4937" w:rsidP="00DA3340">
      <w:pPr>
        <w:pStyle w:val="Default"/>
        <w:rPr>
          <w:sz w:val="22"/>
          <w:szCs w:val="22"/>
        </w:rPr>
      </w:pPr>
    </w:p>
    <w:p w14:paraId="54E36D63" w14:textId="77777777" w:rsidR="00016143" w:rsidRDefault="00016143" w:rsidP="00DA3340">
      <w:pPr>
        <w:pStyle w:val="Default"/>
        <w:rPr>
          <w:sz w:val="22"/>
          <w:szCs w:val="22"/>
        </w:rPr>
      </w:pPr>
    </w:p>
    <w:p w14:paraId="2A7D804B" w14:textId="2EA22F93" w:rsidR="00D71E49" w:rsidRDefault="00DA3340" w:rsidP="00DA3340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Nombre de stagiaires minimum : </w:t>
      </w:r>
      <w:r w:rsidR="00F2331A">
        <w:rPr>
          <w:b/>
          <w:bCs/>
          <w:i/>
          <w:iCs/>
          <w:sz w:val="22"/>
          <w:szCs w:val="22"/>
        </w:rPr>
        <w:t>7</w:t>
      </w:r>
    </w:p>
    <w:p w14:paraId="0F8DAA65" w14:textId="0E4BC5A0" w:rsidR="00DA3340" w:rsidRDefault="00DA3340" w:rsidP="00DA3340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Nombre de stagiaires maximum : </w:t>
      </w:r>
      <w:r w:rsidR="005917E5">
        <w:rPr>
          <w:b/>
          <w:bCs/>
          <w:i/>
          <w:iCs/>
          <w:sz w:val="22"/>
          <w:szCs w:val="22"/>
        </w:rPr>
        <w:t>12</w:t>
      </w:r>
      <w:r>
        <w:rPr>
          <w:b/>
          <w:bCs/>
          <w:i/>
          <w:iCs/>
          <w:sz w:val="22"/>
          <w:szCs w:val="22"/>
        </w:rPr>
        <w:t xml:space="preserve"> </w:t>
      </w:r>
    </w:p>
    <w:p w14:paraId="0F312007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2C8D1EBD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2EA21CCF" w14:textId="77777777" w:rsidR="00EA4937" w:rsidRDefault="00EA4937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0B84F414" w14:textId="77777777" w:rsidR="00016143" w:rsidRDefault="00016143" w:rsidP="00DA3340">
      <w:pPr>
        <w:pStyle w:val="Default"/>
        <w:rPr>
          <w:sz w:val="22"/>
          <w:szCs w:val="22"/>
        </w:rPr>
      </w:pPr>
    </w:p>
    <w:p w14:paraId="48CE94F2" w14:textId="77777777" w:rsidR="00DA3340" w:rsidRDefault="00DA3340" w:rsidP="00DA3340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Accessibilité aux personnes en situation de handicap : </w:t>
      </w:r>
      <w:r>
        <w:rPr>
          <w:sz w:val="22"/>
          <w:szCs w:val="22"/>
        </w:rPr>
        <w:t xml:space="preserve">Contactez-nous en vous inscrivant de manière à anticiper au mieux l’adaptation de l’environnement, de la pédagogie, du contenu et des évaluations de votre formation </w:t>
      </w:r>
    </w:p>
    <w:p w14:paraId="0499BFA5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1E4DEFAE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637E165A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3834E0DB" w14:textId="2390068A" w:rsidR="00DA3340" w:rsidRDefault="7240D126" w:rsidP="00DA3340">
      <w:pPr>
        <w:pStyle w:val="Default"/>
        <w:rPr>
          <w:color w:val="0462C1"/>
          <w:sz w:val="22"/>
          <w:szCs w:val="22"/>
        </w:rPr>
      </w:pPr>
      <w:r w:rsidRPr="7240D126">
        <w:rPr>
          <w:b/>
          <w:bCs/>
          <w:i/>
          <w:iCs/>
          <w:sz w:val="22"/>
          <w:szCs w:val="22"/>
        </w:rPr>
        <w:t xml:space="preserve">Coût de la formation : </w:t>
      </w:r>
      <w:r w:rsidR="00794F56">
        <w:rPr>
          <w:sz w:val="22"/>
          <w:szCs w:val="22"/>
        </w:rPr>
        <w:t xml:space="preserve">2000 euros par session, </w:t>
      </w:r>
      <w:r w:rsidRPr="7240D126">
        <w:rPr>
          <w:sz w:val="22"/>
          <w:szCs w:val="22"/>
        </w:rPr>
        <w:t>nous contacter pour</w:t>
      </w:r>
      <w:r w:rsidR="00053886">
        <w:rPr>
          <w:sz w:val="22"/>
          <w:szCs w:val="22"/>
        </w:rPr>
        <w:t xml:space="preserve"> des demandes </w:t>
      </w:r>
      <w:proofErr w:type="gramStart"/>
      <w:r w:rsidR="00053886">
        <w:rPr>
          <w:sz w:val="22"/>
          <w:szCs w:val="22"/>
        </w:rPr>
        <w:t>spécifiques</w:t>
      </w:r>
      <w:r w:rsidRPr="7240D126">
        <w:rPr>
          <w:sz w:val="22"/>
          <w:szCs w:val="22"/>
        </w:rPr>
        <w:t>:</w:t>
      </w:r>
      <w:proofErr w:type="gramEnd"/>
      <w:r w:rsidRPr="7240D126">
        <w:rPr>
          <w:sz w:val="22"/>
          <w:szCs w:val="22"/>
        </w:rPr>
        <w:t xml:space="preserve"> </w:t>
      </w:r>
      <w:r w:rsidRPr="7240D126">
        <w:rPr>
          <w:color w:val="4F81BD" w:themeColor="accent1"/>
          <w:sz w:val="22"/>
          <w:szCs w:val="22"/>
        </w:rPr>
        <w:t>contact@j2sformation.fr</w:t>
      </w:r>
    </w:p>
    <w:p w14:paraId="7E29359B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6013BD4C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0D805D52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5FA2FC56" w14:textId="43414FAB" w:rsidR="00DA3340" w:rsidRPr="00C1660C" w:rsidRDefault="00DA3340" w:rsidP="00C1660C">
      <w:pPr>
        <w:pStyle w:val="Default"/>
      </w:pPr>
      <w:proofErr w:type="spellStart"/>
      <w:r>
        <w:rPr>
          <w:b/>
          <w:bCs/>
          <w:i/>
          <w:iCs/>
          <w:sz w:val="22"/>
          <w:szCs w:val="22"/>
        </w:rPr>
        <w:t>Pré-requis</w:t>
      </w:r>
      <w:proofErr w:type="spellEnd"/>
      <w:r>
        <w:rPr>
          <w:b/>
          <w:bCs/>
          <w:i/>
          <w:iCs/>
          <w:sz w:val="22"/>
          <w:szCs w:val="22"/>
        </w:rPr>
        <w:t xml:space="preserve"> : </w:t>
      </w:r>
      <w:r w:rsidR="003474FC">
        <w:rPr>
          <w:sz w:val="22"/>
          <w:szCs w:val="22"/>
        </w:rPr>
        <w:t xml:space="preserve">Aucun </w:t>
      </w:r>
      <w:proofErr w:type="spellStart"/>
      <w:r w:rsidR="003474FC">
        <w:rPr>
          <w:sz w:val="22"/>
          <w:szCs w:val="22"/>
        </w:rPr>
        <w:t>pré-requis</w:t>
      </w:r>
      <w:proofErr w:type="spellEnd"/>
    </w:p>
    <w:p w14:paraId="12784AA4" w14:textId="650DAABA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703E0FFF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35C9FA9F" w14:textId="77777777" w:rsidR="00016143" w:rsidRDefault="0001614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0AB753B9" w14:textId="17F89071" w:rsidR="00DA3340" w:rsidRDefault="00DA3340" w:rsidP="00DA3340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Pré-requis techniques : </w:t>
      </w:r>
      <w:r>
        <w:rPr>
          <w:sz w:val="22"/>
          <w:szCs w:val="22"/>
        </w:rPr>
        <w:t xml:space="preserve">Lors de la formation, merci de vous munir d’un smartphone ou une tablette afin de remplir les évaluations en ligne. </w:t>
      </w:r>
    </w:p>
    <w:p w14:paraId="2D00D0D3" w14:textId="77777777" w:rsidR="00EA4937" w:rsidRDefault="00EA4937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2FF201FC" w14:textId="77777777" w:rsidR="00EA4937" w:rsidRDefault="00EA4937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081C1180" w14:textId="77777777" w:rsidR="00D71E49" w:rsidRDefault="00D71E49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3613A9F0" w14:textId="14C5E174" w:rsidR="00DA3340" w:rsidRDefault="7240D126" w:rsidP="00DA3340">
      <w:pPr>
        <w:pStyle w:val="Default"/>
        <w:rPr>
          <w:color w:val="4F81BD" w:themeColor="accent1"/>
          <w:sz w:val="22"/>
          <w:szCs w:val="22"/>
        </w:rPr>
      </w:pPr>
      <w:r w:rsidRPr="7240D126">
        <w:rPr>
          <w:b/>
          <w:bCs/>
          <w:i/>
          <w:iCs/>
          <w:sz w:val="22"/>
          <w:szCs w:val="22"/>
        </w:rPr>
        <w:t xml:space="preserve">Dates : </w:t>
      </w:r>
      <w:r w:rsidRPr="7240D126">
        <w:rPr>
          <w:sz w:val="22"/>
          <w:szCs w:val="22"/>
        </w:rPr>
        <w:t xml:space="preserve">A déterminer </w:t>
      </w:r>
      <w:proofErr w:type="gramStart"/>
      <w:r w:rsidRPr="7240D126">
        <w:rPr>
          <w:sz w:val="22"/>
          <w:szCs w:val="22"/>
        </w:rPr>
        <w:t>suite à</w:t>
      </w:r>
      <w:proofErr w:type="gramEnd"/>
      <w:r w:rsidRPr="7240D126">
        <w:rPr>
          <w:sz w:val="22"/>
          <w:szCs w:val="22"/>
        </w:rPr>
        <w:t xml:space="preserve"> l’entretien préalable, nous contacter : </w:t>
      </w:r>
      <w:r w:rsidRPr="7240D126">
        <w:rPr>
          <w:color w:val="4F81BD" w:themeColor="accent1"/>
          <w:sz w:val="22"/>
          <w:szCs w:val="22"/>
        </w:rPr>
        <w:t xml:space="preserve">contact@j2sformation.fr </w:t>
      </w:r>
    </w:p>
    <w:p w14:paraId="28E49A8A" w14:textId="77777777" w:rsidR="00053886" w:rsidRDefault="00053886" w:rsidP="00DA3340">
      <w:pPr>
        <w:pStyle w:val="Default"/>
        <w:rPr>
          <w:color w:val="4F81BD" w:themeColor="accent1"/>
          <w:sz w:val="22"/>
          <w:szCs w:val="22"/>
        </w:rPr>
      </w:pPr>
    </w:p>
    <w:p w14:paraId="34549CC4" w14:textId="77777777" w:rsidR="00053886" w:rsidRDefault="00053886" w:rsidP="00DA3340">
      <w:pPr>
        <w:pStyle w:val="Default"/>
        <w:rPr>
          <w:color w:val="0462C1"/>
          <w:sz w:val="22"/>
          <w:szCs w:val="22"/>
        </w:rPr>
      </w:pPr>
    </w:p>
    <w:p w14:paraId="43353D06" w14:textId="0A9A16F8" w:rsidR="7240D126" w:rsidRDefault="7240D126" w:rsidP="7240D126">
      <w:pPr>
        <w:pStyle w:val="Default"/>
        <w:rPr>
          <w:color w:val="0462C1"/>
          <w:sz w:val="22"/>
          <w:szCs w:val="22"/>
        </w:rPr>
      </w:pPr>
      <w:r w:rsidRPr="7240D126">
        <w:rPr>
          <w:b/>
          <w:bCs/>
          <w:i/>
          <w:iCs/>
          <w:color w:val="auto"/>
          <w:sz w:val="22"/>
          <w:szCs w:val="22"/>
        </w:rPr>
        <w:t>Lieu :</w:t>
      </w:r>
      <w:r w:rsidRPr="7240D126">
        <w:rPr>
          <w:color w:val="auto"/>
          <w:sz w:val="22"/>
          <w:szCs w:val="22"/>
        </w:rPr>
        <w:t xml:space="preserve"> Sur site, pour toutes adaptations, nous contacter </w:t>
      </w:r>
      <w:r w:rsidRPr="7240D126">
        <w:rPr>
          <w:color w:val="0462C1"/>
          <w:sz w:val="22"/>
          <w:szCs w:val="22"/>
        </w:rPr>
        <w:t>: contact@j2sformation.fr</w:t>
      </w:r>
    </w:p>
    <w:p w14:paraId="0E8C79A4" w14:textId="77777777" w:rsidR="00EA4937" w:rsidRDefault="00EA4937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7A08D23F" w14:textId="77777777" w:rsidR="002D18AD" w:rsidRDefault="002D18AD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317E0E2D" w14:textId="77777777" w:rsidR="002D18AD" w:rsidRDefault="002D18AD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1782BB4F" w14:textId="14FE0BA6" w:rsidR="00CF2823" w:rsidRDefault="7240D126" w:rsidP="7240D126">
      <w:pPr>
        <w:pStyle w:val="Default"/>
        <w:rPr>
          <w:i/>
          <w:iCs/>
          <w:sz w:val="22"/>
          <w:szCs w:val="22"/>
        </w:rPr>
      </w:pPr>
      <w:r w:rsidRPr="7240D126">
        <w:rPr>
          <w:b/>
          <w:bCs/>
          <w:i/>
          <w:iCs/>
          <w:sz w:val="22"/>
          <w:szCs w:val="22"/>
        </w:rPr>
        <w:t xml:space="preserve">Délai d’accès : </w:t>
      </w:r>
      <w:r w:rsidRPr="7240D126">
        <w:rPr>
          <w:i/>
          <w:iCs/>
          <w:sz w:val="22"/>
          <w:szCs w:val="22"/>
        </w:rPr>
        <w:t xml:space="preserve">Sous 1 mois </w:t>
      </w:r>
    </w:p>
    <w:p w14:paraId="193B61D8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767B2BA3" w14:textId="77777777" w:rsidR="0001175A" w:rsidRDefault="0001175A" w:rsidP="00D803AF">
      <w:pPr>
        <w:rPr>
          <w:sz w:val="52"/>
          <w:szCs w:val="52"/>
        </w:rPr>
      </w:pPr>
    </w:p>
    <w:p w14:paraId="06A98B3E" w14:textId="5EB9843F" w:rsidR="00D803AF" w:rsidRPr="000C0105" w:rsidRDefault="00D803AF" w:rsidP="00D803AF">
      <w:r w:rsidRPr="00BF1383">
        <w:rPr>
          <w:sz w:val="52"/>
          <w:szCs w:val="52"/>
        </w:rPr>
        <w:t xml:space="preserve">Prévention des </w:t>
      </w:r>
      <w:r w:rsidR="005917E5">
        <w:rPr>
          <w:sz w:val="52"/>
          <w:szCs w:val="52"/>
        </w:rPr>
        <w:t>troubles Musculo-squelettiques</w:t>
      </w:r>
    </w:p>
    <w:p w14:paraId="1539471E" w14:textId="314F77C1" w:rsidR="00CF2823" w:rsidRPr="00BF1383" w:rsidRDefault="00D803AF" w:rsidP="00CF2823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</w:p>
    <w:p w14:paraId="6F7C78F5" w14:textId="77777777" w:rsidR="00CF2823" w:rsidRDefault="00CF2823" w:rsidP="00DA3340">
      <w:pPr>
        <w:pStyle w:val="Default"/>
        <w:rPr>
          <w:b/>
          <w:bCs/>
          <w:i/>
          <w:iCs/>
          <w:sz w:val="22"/>
          <w:szCs w:val="22"/>
        </w:rPr>
      </w:pPr>
    </w:p>
    <w:p w14:paraId="2B6B2BD6" w14:textId="6F461ABB" w:rsidR="00DA3340" w:rsidRDefault="00DA3340" w:rsidP="00DA3340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Objectifs de la formation : </w:t>
      </w:r>
    </w:p>
    <w:p w14:paraId="2E604A60" w14:textId="65C580BE" w:rsidR="00C1660C" w:rsidRDefault="00C1660C" w:rsidP="00C1660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Étudier et prévenir les risques d’apparition des TMS</w:t>
      </w:r>
      <w:r w:rsidR="001D023F">
        <w:rPr>
          <w:sz w:val="22"/>
          <w:szCs w:val="22"/>
        </w:rPr>
        <w:t>.</w:t>
      </w:r>
    </w:p>
    <w:p w14:paraId="0CB5262A" w14:textId="57987220" w:rsidR="00DA3340" w:rsidRDefault="00C1660C" w:rsidP="00C1660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Former les stagiaires à une gestuelle optimale et réflexe dans le</w:t>
      </w:r>
      <w:r w:rsidR="00620982">
        <w:rPr>
          <w:sz w:val="22"/>
          <w:szCs w:val="22"/>
        </w:rPr>
        <w:t xml:space="preserve"> cadre de leur activité professionnelle.</w:t>
      </w:r>
    </w:p>
    <w:p w14:paraId="74590DCD" w14:textId="78129C72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Améliorer les conditions et la qualité de vie du travail.</w:t>
      </w:r>
    </w:p>
    <w:p w14:paraId="1F516139" w14:textId="7D08B639" w:rsidR="001D023F" w:rsidRDefault="001D023F" w:rsidP="001D023F">
      <w:pPr>
        <w:pStyle w:val="Default"/>
        <w:rPr>
          <w:color w:val="auto"/>
        </w:rPr>
      </w:pPr>
      <w:r>
        <w:rPr>
          <w:sz w:val="22"/>
          <w:szCs w:val="22"/>
        </w:rPr>
        <w:t>Adopter une bonne hygiène de vie pour prévenir des TMS.</w:t>
      </w:r>
    </w:p>
    <w:p w14:paraId="54B89235" w14:textId="5E4E8AE2" w:rsidR="00DA3340" w:rsidRDefault="00CF2823" w:rsidP="00DA3340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699D672E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5AB8512B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4EF138F9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49AEDF3F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1545003B" w14:textId="77777777" w:rsidR="00CF2823" w:rsidRDefault="00CF2823" w:rsidP="00DA3340">
      <w:pPr>
        <w:pStyle w:val="Default"/>
        <w:rPr>
          <w:color w:val="auto"/>
          <w:sz w:val="22"/>
          <w:szCs w:val="22"/>
        </w:rPr>
      </w:pPr>
    </w:p>
    <w:p w14:paraId="6E1715F1" w14:textId="77777777" w:rsidR="0001175A" w:rsidRDefault="0001175A" w:rsidP="00DA3340">
      <w:pPr>
        <w:pStyle w:val="Default"/>
        <w:rPr>
          <w:color w:val="auto"/>
          <w:sz w:val="22"/>
          <w:szCs w:val="22"/>
        </w:rPr>
      </w:pPr>
    </w:p>
    <w:p w14:paraId="6A7454EE" w14:textId="77777777" w:rsidR="0001175A" w:rsidRDefault="0001175A" w:rsidP="00DA3340">
      <w:pPr>
        <w:pStyle w:val="Default"/>
        <w:rPr>
          <w:color w:val="auto"/>
          <w:sz w:val="22"/>
          <w:szCs w:val="22"/>
        </w:rPr>
      </w:pPr>
    </w:p>
    <w:p w14:paraId="47CDE9EC" w14:textId="77777777" w:rsidR="00DA3340" w:rsidRDefault="00DA3340" w:rsidP="00DA3340">
      <w:pPr>
        <w:pStyle w:val="Default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Méthodes : </w:t>
      </w:r>
    </w:p>
    <w:p w14:paraId="06D62831" w14:textId="77777777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Echanges d'expériences </w:t>
      </w:r>
    </w:p>
    <w:p w14:paraId="60D0A3AF" w14:textId="7499FD0F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Support de cours formation TMS : prévention des troubles </w:t>
      </w:r>
      <w:proofErr w:type="spellStart"/>
      <w:r>
        <w:rPr>
          <w:sz w:val="22"/>
          <w:szCs w:val="22"/>
        </w:rPr>
        <w:t>musculo-squelettiques</w:t>
      </w:r>
      <w:proofErr w:type="spellEnd"/>
      <w:r>
        <w:rPr>
          <w:sz w:val="22"/>
          <w:szCs w:val="22"/>
        </w:rPr>
        <w:t xml:space="preserve"> </w:t>
      </w:r>
      <w:r w:rsidR="00B3206E">
        <w:rPr>
          <w:sz w:val="22"/>
          <w:szCs w:val="22"/>
        </w:rPr>
        <w:t>en entreprise.</w:t>
      </w:r>
    </w:p>
    <w:p w14:paraId="3F246025" w14:textId="3297E1F8" w:rsidR="001D023F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Mise en situation pratique des participants par des cas cliniques</w:t>
      </w:r>
      <w:r w:rsidR="00B3206E">
        <w:rPr>
          <w:sz w:val="22"/>
          <w:szCs w:val="22"/>
        </w:rPr>
        <w:t>.</w:t>
      </w:r>
    </w:p>
    <w:p w14:paraId="54ACCC7F" w14:textId="6D7FE7D7" w:rsidR="0001175A" w:rsidRPr="00B3206E" w:rsidRDefault="001D023F" w:rsidP="001D023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Participation active des stagiaires dans la cadre d’ateliers</w:t>
      </w:r>
      <w:r w:rsidR="00B3206E">
        <w:rPr>
          <w:sz w:val="22"/>
          <w:szCs w:val="22"/>
        </w:rPr>
        <w:t>, v</w:t>
      </w:r>
      <w:r>
        <w:rPr>
          <w:sz w:val="22"/>
          <w:szCs w:val="22"/>
        </w:rPr>
        <w:t xml:space="preserve">isant à créer une dynamique de groupes, à l’interrogation de chacun sur ses propres pratiques, à la confrontation entre stagiaires, à la mise en application des enseignements théoriques et pratiques. </w:t>
      </w:r>
    </w:p>
    <w:p w14:paraId="50E1F8B1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6A1C124F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1A924C7D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35431CFB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3822949E" w14:textId="77777777" w:rsidR="0001175A" w:rsidRDefault="0001175A" w:rsidP="00DA3340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6A110287" w14:textId="6ABB8D24" w:rsidR="00DA3340" w:rsidRDefault="00DA3340" w:rsidP="00DA3340">
      <w:pPr>
        <w:pStyle w:val="Default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 xml:space="preserve">Evaluations : </w:t>
      </w:r>
    </w:p>
    <w:p w14:paraId="4A4481E4" w14:textId="77777777" w:rsidR="00E34A7B" w:rsidRDefault="00E34A7B" w:rsidP="00E34A7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Evaluation des connaissances réalisées à partir d’un questionnaire en début et en fin de formation. </w:t>
      </w:r>
    </w:p>
    <w:p w14:paraId="4137F081" w14:textId="77777777" w:rsidR="00E34A7B" w:rsidRPr="00E34A7B" w:rsidRDefault="00E34A7B" w:rsidP="00E34A7B">
      <w:pPr>
        <w:pStyle w:val="Default"/>
        <w:rPr>
          <w:sz w:val="22"/>
          <w:szCs w:val="22"/>
        </w:rPr>
      </w:pPr>
      <w:r w:rsidRPr="00E34A7B">
        <w:rPr>
          <w:sz w:val="22"/>
          <w:szCs w:val="22"/>
        </w:rPr>
        <w:t xml:space="preserve">Evaluation de la pratique par le formateur tout au long de la formation. </w:t>
      </w:r>
    </w:p>
    <w:p w14:paraId="1C281601" w14:textId="1A125530" w:rsidR="00D73331" w:rsidRPr="00E34A7B" w:rsidRDefault="00E34A7B" w:rsidP="00E34A7B">
      <w:pPr>
        <w:rPr>
          <w:rFonts w:ascii="Arial" w:hAnsi="Arial" w:cs="Arial"/>
          <w:i/>
          <w:iCs/>
          <w:sz w:val="22"/>
          <w:szCs w:val="22"/>
        </w:rPr>
      </w:pPr>
      <w:r w:rsidRPr="00E34A7B">
        <w:rPr>
          <w:rFonts w:ascii="Arial" w:hAnsi="Arial" w:cs="Arial"/>
          <w:sz w:val="22"/>
          <w:szCs w:val="22"/>
        </w:rPr>
        <w:t xml:space="preserve">Evaluation de la satisfaction à </w:t>
      </w:r>
      <w:proofErr w:type="spellStart"/>
      <w:r w:rsidRPr="00E34A7B">
        <w:rPr>
          <w:rFonts w:ascii="Arial" w:hAnsi="Arial" w:cs="Arial"/>
          <w:sz w:val="22"/>
          <w:szCs w:val="22"/>
        </w:rPr>
        <w:t>chaud</w:t>
      </w:r>
      <w:proofErr w:type="spellEnd"/>
      <w:r w:rsidRPr="00E34A7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34A7B">
        <w:rPr>
          <w:rFonts w:ascii="Arial" w:hAnsi="Arial" w:cs="Arial"/>
          <w:sz w:val="22"/>
          <w:szCs w:val="22"/>
        </w:rPr>
        <w:t>réalisée</w:t>
      </w:r>
      <w:proofErr w:type="spellEnd"/>
      <w:r w:rsidRPr="00E34A7B">
        <w:rPr>
          <w:rFonts w:ascii="Arial" w:hAnsi="Arial" w:cs="Arial"/>
          <w:sz w:val="22"/>
          <w:szCs w:val="22"/>
        </w:rPr>
        <w:t xml:space="preserve"> à la fin de la formation.</w:t>
      </w:r>
    </w:p>
    <w:p w14:paraId="764C1330" w14:textId="77777777" w:rsidR="00D73331" w:rsidRDefault="00D73331" w:rsidP="00DA3340">
      <w:pPr>
        <w:rPr>
          <w:b/>
          <w:bCs/>
          <w:i/>
          <w:iCs/>
          <w:sz w:val="22"/>
          <w:szCs w:val="22"/>
        </w:rPr>
      </w:pPr>
    </w:p>
    <w:p w14:paraId="08531AC1" w14:textId="77777777" w:rsidR="00053886" w:rsidRDefault="00053886" w:rsidP="00DA3340">
      <w:pPr>
        <w:rPr>
          <w:b/>
          <w:bCs/>
          <w:i/>
          <w:iCs/>
          <w:sz w:val="22"/>
          <w:szCs w:val="22"/>
        </w:rPr>
      </w:pPr>
    </w:p>
    <w:p w14:paraId="5F08086B" w14:textId="25F10674" w:rsidR="002C7ADB" w:rsidRDefault="00D73331" w:rsidP="00DA3340">
      <w:r>
        <w:rPr>
          <w:b/>
          <w:bCs/>
          <w:i/>
          <w:iCs/>
          <w:sz w:val="22"/>
          <w:szCs w:val="22"/>
        </w:rPr>
        <w:t>Formateur:</w:t>
      </w:r>
      <w:r w:rsidR="00DA3340">
        <w:rPr>
          <w:b/>
          <w:bCs/>
          <w:i/>
          <w:iCs/>
          <w:sz w:val="22"/>
          <w:szCs w:val="22"/>
        </w:rPr>
        <w:t xml:space="preserve"> </w:t>
      </w:r>
      <w:r w:rsidR="00DA3340">
        <w:rPr>
          <w:sz w:val="22"/>
          <w:szCs w:val="22"/>
        </w:rPr>
        <w:t>Formateur agréé par l’institut J2S Formation.</w:t>
      </w:r>
    </w:p>
    <w:p w14:paraId="68A0B213" w14:textId="77777777" w:rsidR="00A801D8" w:rsidRDefault="00A801D8"/>
    <w:p w14:paraId="5CDBAB50" w14:textId="77777777" w:rsidR="00A801D8" w:rsidRDefault="00A801D8"/>
    <w:p w14:paraId="50CACCE5" w14:textId="77777777" w:rsidR="00A801D8" w:rsidRDefault="00A801D8"/>
    <w:p w14:paraId="661A9F82" w14:textId="77777777" w:rsidR="0001175A" w:rsidRDefault="0001175A"/>
    <w:p w14:paraId="5962B8D1" w14:textId="77777777" w:rsidR="00A801D8" w:rsidRDefault="00A801D8"/>
    <w:p w14:paraId="616B0271" w14:textId="77777777" w:rsidR="00A801D8" w:rsidRDefault="00A801D8"/>
    <w:p w14:paraId="266628DA" w14:textId="77777777" w:rsidR="0001175A" w:rsidRDefault="0001175A" w:rsidP="0001175A"/>
    <w:p w14:paraId="3839F8E1" w14:textId="7183965E" w:rsidR="0001175A" w:rsidRDefault="0001175A" w:rsidP="0001175A">
      <w:pPr>
        <w:rPr>
          <w:sz w:val="52"/>
          <w:szCs w:val="52"/>
        </w:rPr>
      </w:pPr>
      <w:r w:rsidRPr="00BF1383">
        <w:rPr>
          <w:sz w:val="52"/>
          <w:szCs w:val="52"/>
        </w:rPr>
        <w:lastRenderedPageBreak/>
        <w:t xml:space="preserve">Prévention des </w:t>
      </w:r>
      <w:r w:rsidR="005B7E0F">
        <w:rPr>
          <w:sz w:val="52"/>
          <w:szCs w:val="52"/>
        </w:rPr>
        <w:t>troubles Musculo-squelettiques</w:t>
      </w:r>
    </w:p>
    <w:p w14:paraId="24BBDCC8" w14:textId="77777777" w:rsidR="00D73331" w:rsidRPr="00BF1383" w:rsidRDefault="00D73331" w:rsidP="0001175A">
      <w:pPr>
        <w:rPr>
          <w:sz w:val="52"/>
          <w:szCs w:val="52"/>
        </w:rPr>
      </w:pPr>
    </w:p>
    <w:p w14:paraId="486E5220" w14:textId="651D929C" w:rsidR="00327A44" w:rsidRDefault="00327A44">
      <w:pPr>
        <w:pStyle w:val="Titre2"/>
      </w:pPr>
    </w:p>
    <w:tbl>
      <w:tblPr>
        <w:tblW w:w="10179" w:type="dxa"/>
        <w:tblInd w:w="-42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CellMar>
          <w:top w:w="72" w:type="dxa"/>
          <w:left w:w="115" w:type="dxa"/>
          <w:bottom w:w="72" w:type="dxa"/>
          <w:right w:w="115" w:type="dxa"/>
        </w:tblCellMar>
        <w:tblLook w:val="01E0" w:firstRow="1" w:lastRow="1" w:firstColumn="1" w:lastColumn="1" w:noHBand="0" w:noVBand="0"/>
      </w:tblPr>
      <w:tblGrid>
        <w:gridCol w:w="2153"/>
        <w:gridCol w:w="8026"/>
      </w:tblGrid>
      <w:tr w:rsidR="00327A44" w14:paraId="031F5634" w14:textId="77777777">
        <w:tc>
          <w:tcPr>
            <w:tcW w:w="2153" w:type="dxa"/>
            <w:tcBorders>
              <w:top w:val="single" w:sz="4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D9D9D9"/>
            <w:tcFitText/>
          </w:tcPr>
          <w:p w14:paraId="4B516F8A" w14:textId="4FEAF595" w:rsidR="00327A44" w:rsidRPr="002C7ADB" w:rsidRDefault="00F11BF8" w:rsidP="00FE687C">
            <w:pPr>
              <w:pStyle w:val="Time"/>
              <w:jc w:val="center"/>
              <w:rPr>
                <w:b/>
                <w:bCs/>
              </w:rPr>
            </w:pPr>
            <w:r w:rsidRPr="0001175A">
              <w:rPr>
                <w:b/>
                <w:bCs/>
                <w:spacing w:val="114"/>
              </w:rPr>
              <w:t>15 min</w:t>
            </w:r>
            <w:r w:rsidR="00FE687C" w:rsidRPr="0001175A">
              <w:rPr>
                <w:b/>
                <w:bCs/>
                <w:spacing w:val="114"/>
              </w:rPr>
              <w:t xml:space="preserve">    </w:t>
            </w:r>
            <w:r w:rsidR="00FE687C" w:rsidRPr="0001175A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14:paraId="7D1D8E83" w14:textId="6FC1347B" w:rsidR="005C6FB8" w:rsidRPr="002C7ADB" w:rsidRDefault="005C6FB8" w:rsidP="005C6FB8">
            <w:pPr>
              <w:pStyle w:val="Session"/>
              <w:rPr>
                <w:b/>
                <w:bCs/>
              </w:rPr>
            </w:pPr>
          </w:p>
          <w:p w14:paraId="4F9705AA" w14:textId="620737D6" w:rsidR="00327A44" w:rsidRPr="002C7ADB" w:rsidRDefault="00BF1383" w:rsidP="005C6FB8">
            <w:pPr>
              <w:pStyle w:val="Session"/>
              <w:rPr>
                <w:b/>
                <w:bCs/>
              </w:rPr>
            </w:pPr>
            <w:r w:rsidRPr="002C7ADB">
              <w:rPr>
                <w:b/>
                <w:bCs/>
              </w:rPr>
              <w:t>Accueil des participants</w:t>
            </w:r>
          </w:p>
          <w:p w14:paraId="0E30D9C7" w14:textId="0CA04FAE" w:rsidR="005C6FB8" w:rsidRPr="002C7ADB" w:rsidRDefault="005C6FB8" w:rsidP="005C6FB8">
            <w:pPr>
              <w:pStyle w:val="Session"/>
              <w:rPr>
                <w:b/>
                <w:bCs/>
              </w:rPr>
            </w:pPr>
          </w:p>
        </w:tc>
      </w:tr>
      <w:tr w:rsidR="00BF1383" w:rsidRPr="00AA7436" w14:paraId="7D04B485" w14:textId="77777777" w:rsidTr="00BF1383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643AB120" w14:textId="2C379BEB" w:rsidR="00BF1383" w:rsidRPr="002C7ADB" w:rsidRDefault="00FE687C" w:rsidP="005C6FB8">
            <w:pPr>
              <w:pStyle w:val="Time"/>
              <w:jc w:val="center"/>
              <w:rPr>
                <w:b/>
                <w:bCs/>
              </w:rPr>
            </w:pPr>
            <w:r w:rsidRPr="00FE687C">
              <w:rPr>
                <w:b/>
                <w:bCs/>
                <w:spacing w:val="114"/>
              </w:rPr>
              <w:t xml:space="preserve">15 min    </w:t>
            </w:r>
            <w:r w:rsidRPr="00FE687C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5C9A8A" w14:textId="77777777" w:rsidR="005C6FB8" w:rsidRPr="002C7ADB" w:rsidRDefault="005C6FB8" w:rsidP="005C6FB8">
            <w:pPr>
              <w:pStyle w:val="Session"/>
              <w:rPr>
                <w:b/>
                <w:bCs/>
                <w:lang w:val="fr-FR"/>
              </w:rPr>
            </w:pPr>
          </w:p>
          <w:p w14:paraId="627EF1E8" w14:textId="5E513B4B" w:rsidR="00BF1383" w:rsidRPr="002C7ADB" w:rsidRDefault="00BF1383" w:rsidP="005C6FB8">
            <w:pPr>
              <w:pStyle w:val="Session"/>
              <w:rPr>
                <w:b/>
                <w:bCs/>
                <w:lang w:val="fr-FR"/>
              </w:rPr>
            </w:pPr>
            <w:r w:rsidRPr="002C7ADB">
              <w:rPr>
                <w:b/>
                <w:bCs/>
                <w:lang w:val="fr-FR"/>
              </w:rPr>
              <w:t>Présentation du formateur</w:t>
            </w:r>
          </w:p>
          <w:p w14:paraId="08988827" w14:textId="77777777" w:rsidR="00BF1383" w:rsidRPr="002C7ADB" w:rsidRDefault="00BF1383" w:rsidP="005C6FB8">
            <w:pPr>
              <w:pStyle w:val="Session"/>
              <w:rPr>
                <w:b/>
                <w:bCs/>
                <w:lang w:val="fr-FR"/>
              </w:rPr>
            </w:pPr>
            <w:r w:rsidRPr="002C7ADB">
              <w:rPr>
                <w:b/>
                <w:bCs/>
                <w:lang w:val="fr-FR"/>
              </w:rPr>
              <w:t>Présentation des stagiaires</w:t>
            </w:r>
          </w:p>
          <w:p w14:paraId="6A6E59E0" w14:textId="77777777" w:rsidR="00BF1383" w:rsidRPr="002C7ADB" w:rsidRDefault="00BF1383" w:rsidP="005C6FB8">
            <w:pPr>
              <w:pStyle w:val="Session"/>
              <w:rPr>
                <w:b/>
                <w:bCs/>
                <w:lang w:val="fr-FR"/>
              </w:rPr>
            </w:pPr>
            <w:r w:rsidRPr="002C7ADB">
              <w:rPr>
                <w:b/>
                <w:bCs/>
                <w:lang w:val="fr-FR"/>
              </w:rPr>
              <w:t>Déroulé de la journée</w:t>
            </w:r>
          </w:p>
          <w:p w14:paraId="13F8FE60" w14:textId="77777777" w:rsidR="00BF1383" w:rsidRPr="002C7ADB" w:rsidRDefault="00BF1383" w:rsidP="005C6FB8">
            <w:pPr>
              <w:pStyle w:val="Session"/>
              <w:rPr>
                <w:b/>
                <w:bCs/>
                <w:lang w:val="fr-FR"/>
              </w:rPr>
            </w:pPr>
            <w:r w:rsidRPr="002C7ADB">
              <w:rPr>
                <w:b/>
                <w:bCs/>
                <w:lang w:val="fr-FR"/>
              </w:rPr>
              <w:t>Questionnaire préformation</w:t>
            </w:r>
          </w:p>
          <w:p w14:paraId="6CB1D351" w14:textId="4019D028" w:rsidR="005C6FB8" w:rsidRPr="002C7ADB" w:rsidRDefault="005C6FB8" w:rsidP="005C6FB8">
            <w:pPr>
              <w:pStyle w:val="Session"/>
              <w:rPr>
                <w:b/>
                <w:bCs/>
                <w:lang w:val="fr-FR"/>
              </w:rPr>
            </w:pPr>
          </w:p>
        </w:tc>
      </w:tr>
      <w:tr w:rsidR="00BF1383" w:rsidRPr="00AA7436" w14:paraId="3850A143" w14:textId="77777777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D9D9D9"/>
            <w:tcFitText/>
          </w:tcPr>
          <w:p w14:paraId="388E5A50" w14:textId="316C2566" w:rsidR="00BF1383" w:rsidRPr="002C7ADB" w:rsidRDefault="00DB1855" w:rsidP="005C6FB8">
            <w:pPr>
              <w:pStyle w:val="Time"/>
              <w:jc w:val="center"/>
              <w:rPr>
                <w:b/>
                <w:bCs/>
              </w:rPr>
            </w:pPr>
            <w:r w:rsidRPr="0011169B">
              <w:rPr>
                <w:b/>
                <w:bCs/>
                <w:spacing w:val="230"/>
              </w:rPr>
              <w:t>1h</w:t>
            </w:r>
            <w:r w:rsidR="0011169B" w:rsidRPr="0011169B">
              <w:rPr>
                <w:b/>
                <w:bCs/>
                <w:spacing w:val="230"/>
              </w:rPr>
              <w:t>15</w:t>
            </w:r>
            <w:r w:rsidR="00632A53" w:rsidRPr="0011169B">
              <w:rPr>
                <w:b/>
                <w:bCs/>
                <w:spacing w:val="230"/>
              </w:rPr>
              <w:t xml:space="preserve">  </w:t>
            </w:r>
            <w:r w:rsidR="00632A53" w:rsidRPr="0011169B">
              <w:rPr>
                <w:b/>
                <w:bCs/>
                <w:spacing w:val="3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14:paraId="005CB64A" w14:textId="77777777" w:rsidR="005C6FB8" w:rsidRPr="002C7ADB" w:rsidRDefault="005C6FB8" w:rsidP="005C6FB8">
            <w:pPr>
              <w:pStyle w:val="Presentation"/>
              <w:jc w:val="center"/>
              <w:rPr>
                <w:bCs/>
                <w:lang w:val="fr-FR"/>
              </w:rPr>
            </w:pPr>
          </w:p>
          <w:p w14:paraId="3BBA36E9" w14:textId="77777777" w:rsidR="0011169B" w:rsidRPr="0011169B" w:rsidRDefault="0011169B" w:rsidP="0011169B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11169B">
              <w:rPr>
                <w:b/>
                <w:bCs/>
                <w:sz w:val="18"/>
                <w:szCs w:val="18"/>
              </w:rPr>
              <w:t xml:space="preserve">Evaluation des connaissances pratiques </w:t>
            </w:r>
          </w:p>
          <w:p w14:paraId="71D960D5" w14:textId="77777777" w:rsidR="0011169B" w:rsidRPr="0011169B" w:rsidRDefault="0011169B" w:rsidP="0011169B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11169B">
              <w:rPr>
                <w:b/>
                <w:bCs/>
                <w:sz w:val="18"/>
                <w:szCs w:val="18"/>
              </w:rPr>
              <w:t xml:space="preserve">Mise en situation </w:t>
            </w:r>
          </w:p>
          <w:p w14:paraId="02BD6ECF" w14:textId="251B17D1" w:rsidR="005C6FB8" w:rsidRPr="002C7ADB" w:rsidRDefault="0011169B" w:rsidP="0011169B">
            <w:pPr>
              <w:pStyle w:val="Presentation"/>
              <w:jc w:val="center"/>
              <w:rPr>
                <w:bCs/>
                <w:lang w:val="fr-FR"/>
              </w:rPr>
            </w:pPr>
            <w:proofErr w:type="spellStart"/>
            <w:r w:rsidRPr="0011169B">
              <w:rPr>
                <w:rFonts w:ascii="Arial" w:hAnsi="Arial" w:cs="Arial"/>
                <w:bCs/>
              </w:rPr>
              <w:t>Echange</w:t>
            </w:r>
            <w:proofErr w:type="spellEnd"/>
            <w:r w:rsidRPr="0011169B">
              <w:rPr>
                <w:rFonts w:ascii="Arial" w:hAnsi="Arial" w:cs="Arial"/>
                <w:bCs/>
              </w:rPr>
              <w:t xml:space="preserve"> sur les </w:t>
            </w:r>
            <w:proofErr w:type="spellStart"/>
            <w:r w:rsidRPr="0011169B">
              <w:rPr>
                <w:rFonts w:ascii="Arial" w:hAnsi="Arial" w:cs="Arial"/>
                <w:bCs/>
              </w:rPr>
              <w:t>problématiques</w:t>
            </w:r>
            <w:proofErr w:type="spellEnd"/>
            <w:r w:rsidRPr="0011169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11169B">
              <w:rPr>
                <w:rFonts w:ascii="Arial" w:hAnsi="Arial" w:cs="Arial"/>
                <w:bCs/>
              </w:rPr>
              <w:t>rencontrées</w:t>
            </w:r>
            <w:proofErr w:type="spellEnd"/>
            <w:r>
              <w:rPr>
                <w:b w:val="0"/>
                <w:bCs/>
              </w:rPr>
              <w:t xml:space="preserve"> </w:t>
            </w:r>
          </w:p>
        </w:tc>
      </w:tr>
      <w:tr w:rsidR="00BF1383" w14:paraId="1094EA53" w14:textId="77777777" w:rsidTr="00BF1383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E6E6E6"/>
            <w:tcFitText/>
          </w:tcPr>
          <w:p w14:paraId="08476BAD" w14:textId="25FE98EF" w:rsidR="00BF1383" w:rsidRPr="002C7ADB" w:rsidRDefault="00FE687C" w:rsidP="005C6FB8">
            <w:pPr>
              <w:pStyle w:val="Time"/>
              <w:jc w:val="center"/>
              <w:rPr>
                <w:b/>
                <w:bCs/>
              </w:rPr>
            </w:pPr>
            <w:r w:rsidRPr="00FE687C">
              <w:rPr>
                <w:b/>
                <w:bCs/>
                <w:spacing w:val="114"/>
              </w:rPr>
              <w:t xml:space="preserve">15 min    </w:t>
            </w:r>
            <w:r w:rsidRPr="00FE687C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shd w:val="clear" w:color="auto" w:fill="E6E6E6"/>
            <w:vAlign w:val="center"/>
          </w:tcPr>
          <w:p w14:paraId="06543E57" w14:textId="77777777" w:rsidR="005C6FB8" w:rsidRPr="002C7ADB" w:rsidRDefault="005C6FB8" w:rsidP="005C6FB8">
            <w:pPr>
              <w:pStyle w:val="Session"/>
              <w:rPr>
                <w:b/>
                <w:bCs/>
              </w:rPr>
            </w:pPr>
          </w:p>
          <w:p w14:paraId="32DADD5C" w14:textId="77777777" w:rsidR="00BF1383" w:rsidRPr="002C7ADB" w:rsidRDefault="00BF1383" w:rsidP="005C6FB8">
            <w:pPr>
              <w:pStyle w:val="Session"/>
              <w:rPr>
                <w:b/>
                <w:bCs/>
              </w:rPr>
            </w:pPr>
            <w:r w:rsidRPr="002C7ADB">
              <w:rPr>
                <w:b/>
                <w:bCs/>
              </w:rPr>
              <w:t>Pause</w:t>
            </w:r>
          </w:p>
          <w:p w14:paraId="41E530FB" w14:textId="4505B096" w:rsidR="005C6FB8" w:rsidRPr="002C7ADB" w:rsidRDefault="005C6FB8" w:rsidP="005C6FB8">
            <w:pPr>
              <w:pStyle w:val="Session"/>
              <w:rPr>
                <w:b/>
                <w:bCs/>
              </w:rPr>
            </w:pPr>
          </w:p>
        </w:tc>
      </w:tr>
      <w:tr w:rsidR="005C6FB8" w:rsidRPr="00AA7436" w14:paraId="1FF6432E" w14:textId="77777777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D9D9D9"/>
            <w:tcFitText/>
          </w:tcPr>
          <w:p w14:paraId="3BEE1D29" w14:textId="60F9FCDB" w:rsidR="005C6FB8" w:rsidRPr="002C7ADB" w:rsidRDefault="00FE687C" w:rsidP="005C6FB8">
            <w:pPr>
              <w:pStyle w:val="Time"/>
              <w:jc w:val="center"/>
              <w:rPr>
                <w:b/>
                <w:bCs/>
              </w:rPr>
            </w:pPr>
            <w:r w:rsidRPr="00E543E9">
              <w:rPr>
                <w:b/>
                <w:bCs/>
                <w:spacing w:val="103"/>
              </w:rPr>
              <w:t xml:space="preserve">1 h </w:t>
            </w:r>
            <w:r w:rsidR="00E543E9" w:rsidRPr="00E543E9">
              <w:rPr>
                <w:b/>
                <w:bCs/>
                <w:spacing w:val="103"/>
              </w:rPr>
              <w:t>30</w:t>
            </w:r>
            <w:r w:rsidRPr="00E543E9">
              <w:rPr>
                <w:b/>
                <w:bCs/>
                <w:spacing w:val="103"/>
              </w:rPr>
              <w:t xml:space="preserve">     </w:t>
            </w:r>
            <w:r w:rsidRPr="00E543E9">
              <w:rPr>
                <w:b/>
                <w:bCs/>
                <w:spacing w:val="9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vAlign w:val="center"/>
          </w:tcPr>
          <w:p w14:paraId="4D7AFD92" w14:textId="77777777" w:rsidR="005C6FB8" w:rsidRPr="002C7ADB" w:rsidRDefault="005C6FB8" w:rsidP="005C6FB8">
            <w:pPr>
              <w:pStyle w:val="Presentation"/>
              <w:jc w:val="center"/>
              <w:rPr>
                <w:bCs/>
                <w:lang w:val="fr-FR"/>
              </w:rPr>
            </w:pPr>
          </w:p>
          <w:p w14:paraId="01242AE0" w14:textId="48A51881" w:rsidR="005C6FB8" w:rsidRPr="002C7ADB" w:rsidRDefault="00E543E9" w:rsidP="005C6FB8">
            <w:pPr>
              <w:pStyle w:val="Presentation"/>
              <w:jc w:val="center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Apprentissage théorique</w:t>
            </w:r>
          </w:p>
          <w:p w14:paraId="073FB832" w14:textId="2C4E10AC" w:rsidR="005C6FB8" w:rsidRPr="002C7ADB" w:rsidRDefault="005C6FB8" w:rsidP="005C6FB8">
            <w:pPr>
              <w:pStyle w:val="Presentation"/>
              <w:jc w:val="center"/>
              <w:rPr>
                <w:bCs/>
                <w:lang w:val="fr-FR"/>
              </w:rPr>
            </w:pPr>
          </w:p>
          <w:p w14:paraId="33640A92" w14:textId="2DB7FA46" w:rsidR="005C6FB8" w:rsidRPr="002C7ADB" w:rsidRDefault="005C6FB8" w:rsidP="005C6FB8">
            <w:pPr>
              <w:pStyle w:val="Presentation"/>
              <w:jc w:val="center"/>
              <w:rPr>
                <w:bCs/>
                <w:lang w:val="fr-FR"/>
              </w:rPr>
            </w:pPr>
          </w:p>
        </w:tc>
      </w:tr>
      <w:tr w:rsidR="00E543E9" w:rsidRPr="00AA7436" w14:paraId="7C1122F7" w14:textId="77777777" w:rsidTr="00EA785F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shd w:val="clear" w:color="auto" w:fill="92CDDC" w:themeFill="accent5" w:themeFillTint="99"/>
            <w:tcFitText/>
          </w:tcPr>
          <w:p w14:paraId="6905CAE7" w14:textId="69A7EC5D" w:rsidR="00E543E9" w:rsidRPr="00E543E9" w:rsidRDefault="005C35A7" w:rsidP="00F306C6">
            <w:pPr>
              <w:pStyle w:val="Time"/>
              <w:rPr>
                <w:b/>
                <w:bCs/>
                <w:spacing w:val="103"/>
              </w:rPr>
            </w:pPr>
            <w:r w:rsidRPr="00AE379B">
              <w:rPr>
                <w:b/>
                <w:bCs/>
                <w:spacing w:val="227"/>
              </w:rPr>
              <w:t>1H00</w:t>
            </w:r>
            <w:r w:rsidR="00EA785F" w:rsidRPr="00AE379B">
              <w:rPr>
                <w:b/>
                <w:bCs/>
                <w:spacing w:val="227"/>
              </w:rPr>
              <w:t xml:space="preserve">  </w:t>
            </w:r>
            <w:r w:rsidR="00EA785F" w:rsidRPr="00AE379B">
              <w:rPr>
                <w:b/>
                <w:bCs/>
                <w:spacing w:val="6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92CDDC" w:themeFill="accent5" w:themeFillTint="99"/>
            <w:vAlign w:val="center"/>
          </w:tcPr>
          <w:p w14:paraId="1E45EFE7" w14:textId="0EA206AA" w:rsidR="00E543E9" w:rsidRPr="002C7ADB" w:rsidRDefault="00EA785F" w:rsidP="005C6FB8">
            <w:pPr>
              <w:pStyle w:val="Presentation"/>
              <w:jc w:val="center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 xml:space="preserve">Pause </w:t>
            </w:r>
            <w:r w:rsidR="00F2331A">
              <w:rPr>
                <w:bCs/>
                <w:lang w:val="fr-FR"/>
              </w:rPr>
              <w:t>déjeuner</w:t>
            </w:r>
          </w:p>
        </w:tc>
      </w:tr>
      <w:tr w:rsidR="00BF1383" w14:paraId="1AF419D4" w14:textId="77777777" w:rsidTr="006D0444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457C01C5" w14:textId="2ECF9E84" w:rsidR="00BF1383" w:rsidRPr="002C7ADB" w:rsidRDefault="005C35A7" w:rsidP="005C6FB8">
            <w:pPr>
              <w:pStyle w:val="Time"/>
              <w:jc w:val="center"/>
              <w:rPr>
                <w:b/>
                <w:bCs/>
              </w:rPr>
            </w:pPr>
            <w:r w:rsidRPr="005C35A7">
              <w:rPr>
                <w:b/>
                <w:bCs/>
                <w:spacing w:val="190"/>
              </w:rPr>
              <w:t>1h45</w:t>
            </w:r>
            <w:r w:rsidR="00632A53" w:rsidRPr="005C35A7">
              <w:rPr>
                <w:b/>
                <w:bCs/>
                <w:spacing w:val="190"/>
              </w:rPr>
              <w:t xml:space="preserve">   </w:t>
            </w:r>
            <w:r w:rsidR="00632A53" w:rsidRPr="005C35A7">
              <w:rPr>
                <w:b/>
                <w:bCs/>
                <w:spacing w:val="5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701CC5" w14:textId="77777777" w:rsidR="005C6FB8" w:rsidRDefault="005C6FB8" w:rsidP="005C6FB8">
            <w:pPr>
              <w:pStyle w:val="Session"/>
              <w:rPr>
                <w:b/>
                <w:bCs/>
              </w:rPr>
            </w:pPr>
          </w:p>
          <w:p w14:paraId="3D26A8CA" w14:textId="77777777" w:rsidR="002665E3" w:rsidRDefault="002665E3" w:rsidP="002665E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Mise en pratique </w:t>
            </w:r>
          </w:p>
          <w:p w14:paraId="1CC05E73" w14:textId="751847BB" w:rsidR="00A801D8" w:rsidRPr="002C7ADB" w:rsidRDefault="002665E3" w:rsidP="002665E3">
            <w:pPr>
              <w:pStyle w:val="Session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Echanges</w:t>
            </w:r>
            <w:proofErr w:type="spellEnd"/>
            <w:r>
              <w:rPr>
                <w:b/>
                <w:bCs/>
              </w:rPr>
              <w:t xml:space="preserve"> entre les </w:t>
            </w:r>
            <w:proofErr w:type="spellStart"/>
            <w:r>
              <w:rPr>
                <w:b/>
                <w:bCs/>
              </w:rPr>
              <w:t>différentes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personnes</w:t>
            </w:r>
            <w:proofErr w:type="spellEnd"/>
            <w:r>
              <w:rPr>
                <w:b/>
                <w:bCs/>
              </w:rPr>
              <w:t xml:space="preserve"> du </w:t>
            </w:r>
            <w:proofErr w:type="spellStart"/>
            <w:r>
              <w:rPr>
                <w:b/>
                <w:bCs/>
              </w:rPr>
              <w:t>groupe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5C35A7" w14:paraId="1975DCC1" w14:textId="77777777" w:rsidTr="006D0444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1B9296B2" w14:textId="7FCFF103" w:rsidR="005C35A7" w:rsidRPr="005C35A7" w:rsidRDefault="002665E3" w:rsidP="005C6FB8">
            <w:pPr>
              <w:pStyle w:val="Time"/>
              <w:jc w:val="center"/>
              <w:rPr>
                <w:b/>
                <w:bCs/>
                <w:spacing w:val="132"/>
              </w:rPr>
            </w:pPr>
            <w:r w:rsidRPr="002665E3">
              <w:rPr>
                <w:b/>
                <w:bCs/>
                <w:spacing w:val="114"/>
              </w:rPr>
              <w:t xml:space="preserve">15 min    </w:t>
            </w:r>
            <w:r w:rsidRPr="002665E3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ABDE23" w14:textId="52B982B4" w:rsidR="005C35A7" w:rsidRDefault="002665E3" w:rsidP="005C6FB8">
            <w:pPr>
              <w:pStyle w:val="Session"/>
              <w:rPr>
                <w:b/>
                <w:bCs/>
              </w:rPr>
            </w:pPr>
            <w:r>
              <w:rPr>
                <w:b/>
                <w:bCs/>
              </w:rPr>
              <w:t>Pause</w:t>
            </w:r>
          </w:p>
        </w:tc>
      </w:tr>
      <w:tr w:rsidR="005C35A7" w14:paraId="0DB092CD" w14:textId="77777777" w:rsidTr="006D0444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62A54F4F" w14:textId="28F8C672" w:rsidR="005C35A7" w:rsidRPr="005C35A7" w:rsidRDefault="00AE379B" w:rsidP="005C6FB8">
            <w:pPr>
              <w:pStyle w:val="Time"/>
              <w:jc w:val="center"/>
              <w:rPr>
                <w:b/>
                <w:bCs/>
                <w:spacing w:val="132"/>
              </w:rPr>
            </w:pPr>
            <w:r w:rsidRPr="00AE379B">
              <w:rPr>
                <w:b/>
                <w:bCs/>
                <w:spacing w:val="227"/>
              </w:rPr>
              <w:t xml:space="preserve">1H00  </w:t>
            </w:r>
            <w:r w:rsidRPr="00AE379B">
              <w:rPr>
                <w:b/>
                <w:bCs/>
                <w:spacing w:val="6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D03FC39" w14:textId="77777777" w:rsidR="002665E3" w:rsidRDefault="002665E3" w:rsidP="002665E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Cas Cliniques </w:t>
            </w:r>
          </w:p>
          <w:p w14:paraId="7AE065DC" w14:textId="39CFA6DA" w:rsidR="005C35A7" w:rsidRDefault="002665E3" w:rsidP="002665E3">
            <w:pPr>
              <w:pStyle w:val="Session"/>
              <w:rPr>
                <w:b/>
                <w:bCs/>
              </w:rPr>
            </w:pPr>
            <w:r>
              <w:rPr>
                <w:b/>
                <w:bCs/>
              </w:rPr>
              <w:t xml:space="preserve">Mise </w:t>
            </w:r>
            <w:proofErr w:type="spellStart"/>
            <w:r>
              <w:rPr>
                <w:b/>
                <w:bCs/>
              </w:rPr>
              <w:t>en</w:t>
            </w:r>
            <w:proofErr w:type="spellEnd"/>
            <w:r>
              <w:rPr>
                <w:b/>
                <w:bCs/>
              </w:rPr>
              <w:t xml:space="preserve"> situation pratique </w:t>
            </w:r>
          </w:p>
        </w:tc>
      </w:tr>
      <w:tr w:rsidR="005C35A7" w14:paraId="56D25A20" w14:textId="77777777" w:rsidTr="006D0444">
        <w:tc>
          <w:tcPr>
            <w:tcW w:w="21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808080"/>
            </w:tcBorders>
            <w:tcFitText/>
          </w:tcPr>
          <w:p w14:paraId="61733580" w14:textId="484B9C6E" w:rsidR="005C35A7" w:rsidRPr="005C35A7" w:rsidRDefault="00AE379B" w:rsidP="005C6FB8">
            <w:pPr>
              <w:pStyle w:val="Time"/>
              <w:jc w:val="center"/>
              <w:rPr>
                <w:b/>
                <w:bCs/>
                <w:spacing w:val="132"/>
              </w:rPr>
            </w:pPr>
            <w:r w:rsidRPr="00D92328">
              <w:rPr>
                <w:b/>
                <w:bCs/>
                <w:spacing w:val="114"/>
              </w:rPr>
              <w:t xml:space="preserve">30 min    </w:t>
            </w:r>
            <w:r w:rsidRPr="00D92328">
              <w:rPr>
                <w:b/>
                <w:bCs/>
                <w:spacing w:val="7"/>
              </w:rPr>
              <w:t xml:space="preserve"> </w:t>
            </w:r>
          </w:p>
        </w:tc>
        <w:tc>
          <w:tcPr>
            <w:tcW w:w="8026" w:type="dxa"/>
            <w:tcBorders>
              <w:top w:val="single" w:sz="6" w:space="0" w:color="808080"/>
              <w:left w:val="single" w:sz="4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8EA1F02" w14:textId="77777777" w:rsidR="00AE379B" w:rsidRDefault="00AE379B" w:rsidP="00AE379B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Questions et discussion </w:t>
            </w:r>
          </w:p>
          <w:p w14:paraId="38B44B72" w14:textId="77777777" w:rsidR="00AE379B" w:rsidRDefault="00AE379B" w:rsidP="00AE379B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Bilan </w:t>
            </w:r>
          </w:p>
          <w:p w14:paraId="1BD85F72" w14:textId="2C2882B0" w:rsidR="005C35A7" w:rsidRDefault="00AE379B" w:rsidP="00AE379B">
            <w:pPr>
              <w:pStyle w:val="Session"/>
              <w:rPr>
                <w:b/>
                <w:bCs/>
              </w:rPr>
            </w:pPr>
            <w:r>
              <w:rPr>
                <w:b/>
                <w:bCs/>
              </w:rPr>
              <w:t xml:space="preserve">Questionnaire de fin de formation </w:t>
            </w:r>
          </w:p>
        </w:tc>
      </w:tr>
    </w:tbl>
    <w:p w14:paraId="1A70753E" w14:textId="77777777" w:rsidR="00327A44" w:rsidRDefault="00327A44"/>
    <w:p w14:paraId="00653A37" w14:textId="77777777" w:rsidR="007A2AE4" w:rsidRDefault="007A2AE4"/>
    <w:p w14:paraId="5F7A595A" w14:textId="77777777" w:rsidR="007A2AE4" w:rsidRDefault="007A2AE4"/>
    <w:p w14:paraId="64CC2FDD" w14:textId="77777777" w:rsidR="00D92328" w:rsidRDefault="00D92328" w:rsidP="00D92328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Critère de satisfaction : </w:t>
      </w:r>
    </w:p>
    <w:p w14:paraId="0855225B" w14:textId="19F0800F" w:rsidR="00D92328" w:rsidRDefault="00D92328" w:rsidP="00D92328">
      <w:pPr>
        <w:pStyle w:val="Defaul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Nb de stagiaires : </w:t>
      </w:r>
      <w:r w:rsidR="005E37B1">
        <w:rPr>
          <w:b/>
          <w:bCs/>
          <w:i/>
          <w:iCs/>
          <w:sz w:val="22"/>
          <w:szCs w:val="22"/>
        </w:rPr>
        <w:t>30</w:t>
      </w:r>
    </w:p>
    <w:p w14:paraId="2374C755" w14:textId="1784795F" w:rsidR="00D92328" w:rsidRDefault="00D92328" w:rsidP="00D92328">
      <w:pPr>
        <w:rPr>
          <w:b/>
          <w:bCs/>
          <w:i/>
          <w:iCs/>
          <w:sz w:val="22"/>
          <w:szCs w:val="22"/>
        </w:rPr>
      </w:pPr>
      <w:proofErr w:type="spellStart"/>
      <w:r>
        <w:rPr>
          <w:b/>
          <w:bCs/>
          <w:i/>
          <w:iCs/>
          <w:sz w:val="22"/>
          <w:szCs w:val="22"/>
        </w:rPr>
        <w:t>Taux</w:t>
      </w:r>
      <w:proofErr w:type="spellEnd"/>
      <w:r>
        <w:rPr>
          <w:b/>
          <w:bCs/>
          <w:i/>
          <w:iCs/>
          <w:sz w:val="22"/>
          <w:szCs w:val="22"/>
        </w:rPr>
        <w:t xml:space="preserve"> de satisfaction des </w:t>
      </w:r>
      <w:proofErr w:type="gramStart"/>
      <w:r>
        <w:rPr>
          <w:b/>
          <w:bCs/>
          <w:i/>
          <w:iCs/>
          <w:sz w:val="22"/>
          <w:szCs w:val="22"/>
        </w:rPr>
        <w:t>stagiaires :</w:t>
      </w:r>
      <w:proofErr w:type="gramEnd"/>
      <w:r>
        <w:rPr>
          <w:b/>
          <w:bCs/>
          <w:i/>
          <w:iCs/>
          <w:sz w:val="22"/>
          <w:szCs w:val="22"/>
        </w:rPr>
        <w:t xml:space="preserve"> </w:t>
      </w:r>
      <w:r w:rsidR="00A93162">
        <w:rPr>
          <w:b/>
          <w:bCs/>
          <w:i/>
          <w:iCs/>
          <w:sz w:val="22"/>
          <w:szCs w:val="22"/>
        </w:rPr>
        <w:t>100%</w:t>
      </w:r>
    </w:p>
    <w:p w14:paraId="10522064" w14:textId="21850D9B" w:rsidR="007A2AE4" w:rsidRDefault="00A93162" w:rsidP="00D92328">
      <w:r>
        <w:rPr>
          <w:b/>
          <w:bCs/>
          <w:i/>
          <w:iCs/>
          <w:sz w:val="22"/>
          <w:szCs w:val="22"/>
        </w:rPr>
        <w:t>100</w:t>
      </w:r>
      <w:r w:rsidR="00D92328">
        <w:rPr>
          <w:b/>
          <w:bCs/>
          <w:i/>
          <w:iCs/>
          <w:sz w:val="22"/>
          <w:szCs w:val="22"/>
        </w:rPr>
        <w:t xml:space="preserve">% </w:t>
      </w:r>
      <w:proofErr w:type="spellStart"/>
      <w:r w:rsidR="00D92328">
        <w:rPr>
          <w:b/>
          <w:bCs/>
          <w:i/>
          <w:iCs/>
          <w:sz w:val="22"/>
          <w:szCs w:val="22"/>
        </w:rPr>
        <w:t>recommand</w:t>
      </w:r>
      <w:r w:rsidR="00F274EC">
        <w:rPr>
          <w:b/>
          <w:bCs/>
          <w:i/>
          <w:iCs/>
          <w:sz w:val="22"/>
          <w:szCs w:val="22"/>
        </w:rPr>
        <w:t>e</w:t>
      </w:r>
      <w:r>
        <w:rPr>
          <w:b/>
          <w:bCs/>
          <w:i/>
          <w:iCs/>
          <w:sz w:val="22"/>
          <w:szCs w:val="22"/>
        </w:rPr>
        <w:t>nt</w:t>
      </w:r>
      <w:proofErr w:type="spellEnd"/>
      <w:r w:rsidR="00D92328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D92328">
        <w:rPr>
          <w:b/>
          <w:bCs/>
          <w:i/>
          <w:iCs/>
          <w:sz w:val="22"/>
          <w:szCs w:val="22"/>
        </w:rPr>
        <w:t>notre</w:t>
      </w:r>
      <w:proofErr w:type="spellEnd"/>
      <w:r w:rsidR="00D92328">
        <w:rPr>
          <w:b/>
          <w:bCs/>
          <w:i/>
          <w:iCs/>
          <w:sz w:val="22"/>
          <w:szCs w:val="22"/>
        </w:rPr>
        <w:t xml:space="preserve"> formation</w:t>
      </w:r>
    </w:p>
    <w:p w14:paraId="625AE2FD" w14:textId="77777777" w:rsidR="007A2AE4" w:rsidRDefault="007A2AE4"/>
    <w:p w14:paraId="78F7FB6E" w14:textId="77777777" w:rsidR="007A2AE4" w:rsidRDefault="007A2AE4"/>
    <w:p w14:paraId="2ABB2A6B" w14:textId="77777777" w:rsidR="007A2AE4" w:rsidRDefault="007A2AE4"/>
    <w:p w14:paraId="4CA168E3" w14:textId="47004766" w:rsidR="007A2AE4" w:rsidRDefault="007A2AE4">
      <w:r>
        <w:t xml:space="preserve">Version </w:t>
      </w:r>
      <w:r w:rsidR="005E37B1">
        <w:t>Septembre</w:t>
      </w:r>
      <w:r w:rsidR="00C85799">
        <w:t xml:space="preserve"> 202</w:t>
      </w:r>
      <w:r w:rsidR="005E37B1">
        <w:t>6</w:t>
      </w:r>
    </w:p>
    <w:sectPr w:rsidR="007A2AE4" w:rsidSect="00327A44">
      <w:headerReference w:type="default" r:id="rId9"/>
      <w:footerReference w:type="default" r:id="rId10"/>
      <w:pgSz w:w="11907" w:h="1683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FAA32" w14:textId="77777777" w:rsidR="00E028F9" w:rsidRDefault="00E028F9" w:rsidP="002C7ADB">
      <w:r>
        <w:separator/>
      </w:r>
    </w:p>
  </w:endnote>
  <w:endnote w:type="continuationSeparator" w:id="0">
    <w:p w14:paraId="48163F64" w14:textId="77777777" w:rsidR="00E028F9" w:rsidRDefault="00E028F9" w:rsidP="002C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5492D" w14:textId="6B7F7884" w:rsidR="002C7ADB" w:rsidRDefault="002C7ADB" w:rsidP="002C7ADB">
    <w:pPr>
      <w:pStyle w:val="Pieddepage"/>
      <w:jc w:val="center"/>
      <w:rPr>
        <w:i/>
        <w:iCs/>
      </w:rPr>
    </w:pPr>
    <w:r w:rsidRPr="002C7ADB">
      <w:rPr>
        <w:i/>
        <w:iCs/>
      </w:rPr>
      <w:t xml:space="preserve">J2S Formation – </w:t>
    </w:r>
    <w:hyperlink r:id="rId1" w:history="1">
      <w:r w:rsidR="00AD0972" w:rsidRPr="00757056">
        <w:rPr>
          <w:rStyle w:val="Lienhypertexte"/>
          <w:i/>
          <w:iCs/>
        </w:rPr>
        <w:t>j2sformation@gmail.com</w:t>
      </w:r>
    </w:hyperlink>
  </w:p>
  <w:p w14:paraId="2DED2BCB" w14:textId="76DAB864" w:rsidR="00AD0972" w:rsidRPr="002C7ADB" w:rsidRDefault="00AD0972" w:rsidP="002C7ADB">
    <w:pPr>
      <w:pStyle w:val="Pieddepage"/>
      <w:jc w:val="center"/>
      <w:rPr>
        <w:i/>
        <w:iCs/>
      </w:rPr>
    </w:pPr>
    <w:proofErr w:type="gramStart"/>
    <w:r>
      <w:rPr>
        <w:i/>
        <w:iCs/>
      </w:rPr>
      <w:t>DA :</w:t>
    </w:r>
    <w:proofErr w:type="gramEnd"/>
    <w:r>
      <w:rPr>
        <w:i/>
        <w:iCs/>
      </w:rPr>
      <w:t xml:space="preserve"> </w:t>
    </w:r>
    <w:r w:rsidR="00026024">
      <w:rPr>
        <w:i/>
        <w:iCs/>
      </w:rPr>
      <w:t xml:space="preserve">76 </w:t>
    </w:r>
    <w:r w:rsidR="00D16AFF">
      <w:rPr>
        <w:i/>
        <w:iCs/>
      </w:rPr>
      <w:t>34 1227534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F5B0F" w14:textId="77777777" w:rsidR="00E028F9" w:rsidRDefault="00E028F9" w:rsidP="002C7ADB">
      <w:r>
        <w:separator/>
      </w:r>
    </w:p>
  </w:footnote>
  <w:footnote w:type="continuationSeparator" w:id="0">
    <w:p w14:paraId="7162F630" w14:textId="77777777" w:rsidR="00E028F9" w:rsidRDefault="00E028F9" w:rsidP="002C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77ECF" w14:textId="7EDC3470" w:rsidR="00AD0972" w:rsidRDefault="004F01DF">
    <w:pPr>
      <w:pStyle w:val="En-tte"/>
    </w:pPr>
    <w:r>
      <w:rPr>
        <w:rFonts w:ascii="Times New Roman" w:hAnsi="Times New Roman" w:cs="Times New Roman"/>
        <w:noProof/>
        <w:sz w:val="20"/>
        <w:szCs w:val="20"/>
        <w:lang w:bidi="hi-IN"/>
      </w:rPr>
      <w:drawing>
        <wp:inline distT="0" distB="0" distL="0" distR="0" wp14:anchorId="32E5A955" wp14:editId="392C9851">
          <wp:extent cx="862330" cy="90995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909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383"/>
    <w:rsid w:val="0001175A"/>
    <w:rsid w:val="00016143"/>
    <w:rsid w:val="0002136A"/>
    <w:rsid w:val="00026024"/>
    <w:rsid w:val="000441BB"/>
    <w:rsid w:val="00053886"/>
    <w:rsid w:val="000A5874"/>
    <w:rsid w:val="000C0105"/>
    <w:rsid w:val="000E009A"/>
    <w:rsid w:val="0011169B"/>
    <w:rsid w:val="0016665D"/>
    <w:rsid w:val="00173B5A"/>
    <w:rsid w:val="001A5267"/>
    <w:rsid w:val="001D023F"/>
    <w:rsid w:val="002665E3"/>
    <w:rsid w:val="002C5467"/>
    <w:rsid w:val="002C7ADB"/>
    <w:rsid w:val="002D18AD"/>
    <w:rsid w:val="003156B0"/>
    <w:rsid w:val="00326DE0"/>
    <w:rsid w:val="00327A44"/>
    <w:rsid w:val="003474FC"/>
    <w:rsid w:val="003E05AA"/>
    <w:rsid w:val="00465266"/>
    <w:rsid w:val="0049410B"/>
    <w:rsid w:val="004A2151"/>
    <w:rsid w:val="004F01DF"/>
    <w:rsid w:val="004F4E1E"/>
    <w:rsid w:val="005316D0"/>
    <w:rsid w:val="00575FBF"/>
    <w:rsid w:val="005917E5"/>
    <w:rsid w:val="005B0087"/>
    <w:rsid w:val="005B7E0F"/>
    <w:rsid w:val="005C35A7"/>
    <w:rsid w:val="005C6FB8"/>
    <w:rsid w:val="005E37B1"/>
    <w:rsid w:val="00620982"/>
    <w:rsid w:val="00632A53"/>
    <w:rsid w:val="006A1653"/>
    <w:rsid w:val="006C5F69"/>
    <w:rsid w:val="006D0444"/>
    <w:rsid w:val="00733FFD"/>
    <w:rsid w:val="007734E7"/>
    <w:rsid w:val="00794F56"/>
    <w:rsid w:val="007A2AE4"/>
    <w:rsid w:val="007B6E46"/>
    <w:rsid w:val="008056D2"/>
    <w:rsid w:val="0083532B"/>
    <w:rsid w:val="009C5223"/>
    <w:rsid w:val="009D581C"/>
    <w:rsid w:val="00A470DD"/>
    <w:rsid w:val="00A5304F"/>
    <w:rsid w:val="00A62FC5"/>
    <w:rsid w:val="00A801D8"/>
    <w:rsid w:val="00A857F8"/>
    <w:rsid w:val="00A93162"/>
    <w:rsid w:val="00A95A93"/>
    <w:rsid w:val="00AA7436"/>
    <w:rsid w:val="00AD0972"/>
    <w:rsid w:val="00AE379B"/>
    <w:rsid w:val="00AE39A5"/>
    <w:rsid w:val="00B04261"/>
    <w:rsid w:val="00B3206E"/>
    <w:rsid w:val="00B5035C"/>
    <w:rsid w:val="00B51130"/>
    <w:rsid w:val="00B921C9"/>
    <w:rsid w:val="00BF1383"/>
    <w:rsid w:val="00BF3619"/>
    <w:rsid w:val="00C1660C"/>
    <w:rsid w:val="00C406CA"/>
    <w:rsid w:val="00C5293E"/>
    <w:rsid w:val="00C73622"/>
    <w:rsid w:val="00C85799"/>
    <w:rsid w:val="00C918B0"/>
    <w:rsid w:val="00CE210C"/>
    <w:rsid w:val="00CF2823"/>
    <w:rsid w:val="00D16AFF"/>
    <w:rsid w:val="00D71E49"/>
    <w:rsid w:val="00D73331"/>
    <w:rsid w:val="00D803AF"/>
    <w:rsid w:val="00D92328"/>
    <w:rsid w:val="00DA3340"/>
    <w:rsid w:val="00DB1855"/>
    <w:rsid w:val="00DD145C"/>
    <w:rsid w:val="00DF32F8"/>
    <w:rsid w:val="00E028F9"/>
    <w:rsid w:val="00E34A7B"/>
    <w:rsid w:val="00E543E9"/>
    <w:rsid w:val="00EA4937"/>
    <w:rsid w:val="00EA785F"/>
    <w:rsid w:val="00F11BF8"/>
    <w:rsid w:val="00F2331A"/>
    <w:rsid w:val="00F274EC"/>
    <w:rsid w:val="00F306C6"/>
    <w:rsid w:val="00FE687C"/>
    <w:rsid w:val="7240D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44B3F4"/>
  <w15:docId w15:val="{9B6189C4-6D24-4EE0-BAAC-7F02751A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 w:cs="Trebuchet MS"/>
      <w:sz w:val="18"/>
      <w:szCs w:val="18"/>
      <w:lang w:val="en-US" w:eastAsia="en-US" w:bidi="en-US"/>
    </w:rPr>
  </w:style>
  <w:style w:type="paragraph" w:styleId="Titre1">
    <w:name w:val="heading 1"/>
    <w:basedOn w:val="Normal"/>
    <w:next w:val="Normal"/>
    <w:qFormat/>
    <w:pPr>
      <w:outlineLvl w:val="0"/>
    </w:pPr>
    <w:rPr>
      <w:rFonts w:cs="Times New Roman"/>
      <w:sz w:val="52"/>
      <w:szCs w:val="52"/>
    </w:rPr>
  </w:style>
  <w:style w:type="paragraph" w:styleId="Titre2">
    <w:name w:val="heading 2"/>
    <w:basedOn w:val="Normal"/>
    <w:next w:val="Normal"/>
    <w:link w:val="Titre2Car"/>
    <w:qFormat/>
    <w:pPr>
      <w:outlineLvl w:val="1"/>
    </w:pPr>
    <w:rPr>
      <w:rFonts w:cs="Times New Roman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locked/>
    <w:rPr>
      <w:rFonts w:ascii="Trebuchet MS" w:hAnsi="Trebuchet MS" w:hint="default"/>
      <w:b/>
      <w:bCs w:val="0"/>
      <w:lang w:val="en-US" w:eastAsia="en-US" w:bidi="en-US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acks">
    <w:name w:val="Tracks"/>
    <w:basedOn w:val="Normal"/>
    <w:rPr>
      <w:sz w:val="20"/>
      <w:szCs w:val="20"/>
    </w:rPr>
  </w:style>
  <w:style w:type="paragraph" w:customStyle="1" w:styleId="Time">
    <w:name w:val="Time"/>
    <w:basedOn w:val="Normal"/>
    <w:pPr>
      <w:spacing w:before="80"/>
    </w:pPr>
    <w:rPr>
      <w:spacing w:val="10"/>
      <w:sz w:val="16"/>
      <w:szCs w:val="16"/>
    </w:rPr>
  </w:style>
  <w:style w:type="paragraph" w:customStyle="1" w:styleId="Session">
    <w:name w:val="Session"/>
    <w:basedOn w:val="Normal"/>
    <w:pPr>
      <w:jc w:val="center"/>
    </w:pPr>
  </w:style>
  <w:style w:type="paragraph" w:customStyle="1" w:styleId="ConferenceTitle">
    <w:name w:val="Conference Title"/>
    <w:basedOn w:val="Normal"/>
    <w:rPr>
      <w:b/>
    </w:rPr>
  </w:style>
  <w:style w:type="paragraph" w:customStyle="1" w:styleId="Presentation">
    <w:name w:val="Presentation"/>
    <w:basedOn w:val="Tracks"/>
    <w:rPr>
      <w:b/>
      <w:sz w:val="18"/>
      <w:szCs w:val="18"/>
    </w:rPr>
  </w:style>
  <w:style w:type="paragraph" w:styleId="En-tte">
    <w:name w:val="header"/>
    <w:basedOn w:val="Normal"/>
    <w:link w:val="En-tteCar"/>
    <w:unhideWhenUsed/>
    <w:rsid w:val="002C7AD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2C7ADB"/>
    <w:rPr>
      <w:rFonts w:ascii="Trebuchet MS" w:hAnsi="Trebuchet MS" w:cs="Trebuchet MS"/>
      <w:sz w:val="18"/>
      <w:szCs w:val="18"/>
      <w:lang w:bidi="en-US"/>
    </w:rPr>
  </w:style>
  <w:style w:type="paragraph" w:styleId="Pieddepage">
    <w:name w:val="footer"/>
    <w:basedOn w:val="Normal"/>
    <w:link w:val="PieddepageCar"/>
    <w:unhideWhenUsed/>
    <w:rsid w:val="002C7A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2C7ADB"/>
    <w:rPr>
      <w:rFonts w:ascii="Trebuchet MS" w:hAnsi="Trebuchet MS" w:cs="Trebuchet MS"/>
      <w:sz w:val="18"/>
      <w:szCs w:val="18"/>
      <w:lang w:bidi="en-US"/>
    </w:rPr>
  </w:style>
  <w:style w:type="character" w:styleId="Lienhypertexte">
    <w:name w:val="Hyperlink"/>
    <w:unhideWhenUsed/>
    <w:rsid w:val="00AD0972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AD0972"/>
    <w:rPr>
      <w:color w:val="605E5C"/>
      <w:shd w:val="clear" w:color="auto" w:fill="E1DFDD"/>
    </w:rPr>
  </w:style>
  <w:style w:type="paragraph" w:customStyle="1" w:styleId="Default">
    <w:name w:val="Default"/>
    <w:rsid w:val="00DA33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2sformatio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ab\AppData\Roaming\Microsoft\Templates\Programme%20d'une%20conf&#233;rence%20sur%20plusieurs%20jou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6d93d202-47fc-4405-873a-cab67cc5f1b2">false</MarketSpecific>
    <ApprovalStatus xmlns="6d93d202-47fc-4405-873a-cab67cc5f1b2">InProgress</ApprovalStatus>
    <LocComments xmlns="6d93d202-47fc-4405-873a-cab67cc5f1b2" xsi:nil="true"/>
    <DirectSourceMarket xmlns="6d93d202-47fc-4405-873a-cab67cc5f1b2">english</DirectSourceMarket>
    <ThumbnailAssetId xmlns="6d93d202-47fc-4405-873a-cab67cc5f1b2" xsi:nil="true"/>
    <PrimaryImageGen xmlns="6d93d202-47fc-4405-873a-cab67cc5f1b2">true</PrimaryImageGen>
    <LegacyData xmlns="6d93d202-47fc-4405-873a-cab67cc5f1b2" xsi:nil="true"/>
    <TPFriendlyName xmlns="6d93d202-47fc-4405-873a-cab67cc5f1b2" xsi:nil="true"/>
    <NumericId xmlns="6d93d202-47fc-4405-873a-cab67cc5f1b2" xsi:nil="true"/>
    <LocRecommendedHandoff xmlns="6d93d202-47fc-4405-873a-cab67cc5f1b2" xsi:nil="true"/>
    <BlockPublish xmlns="6d93d202-47fc-4405-873a-cab67cc5f1b2">false</BlockPublish>
    <BusinessGroup xmlns="6d93d202-47fc-4405-873a-cab67cc5f1b2" xsi:nil="true"/>
    <OpenTemplate xmlns="6d93d202-47fc-4405-873a-cab67cc5f1b2">true</OpenTemplate>
    <SourceTitle xmlns="6d93d202-47fc-4405-873a-cab67cc5f1b2">Conference agenda with track</SourceTitle>
    <APEditor xmlns="6d93d202-47fc-4405-873a-cab67cc5f1b2">
      <UserInfo>
        <DisplayName/>
        <AccountId xsi:nil="true"/>
        <AccountType/>
      </UserInfo>
    </APEditor>
    <UALocComments xmlns="6d93d202-47fc-4405-873a-cab67cc5f1b2">2007 Template UpLeveling Do Not HandOff</UALocComments>
    <IntlLangReviewDate xmlns="6d93d202-47fc-4405-873a-cab67cc5f1b2" xsi:nil="true"/>
    <PublishStatusLookup xmlns="6d93d202-47fc-4405-873a-cab67cc5f1b2">
      <Value>481504</Value>
      <Value>481592</Value>
    </PublishStatusLookup>
    <ParentAssetId xmlns="6d93d202-47fc-4405-873a-cab67cc5f1b2" xsi:nil="true"/>
    <FeatureTagsTaxHTField0 xmlns="6d93d202-47fc-4405-873a-cab67cc5f1b2">
      <Terms xmlns="http://schemas.microsoft.com/office/infopath/2007/PartnerControls"/>
    </FeatureTagsTaxHTField0>
    <MachineTranslated xmlns="6d93d202-47fc-4405-873a-cab67cc5f1b2">false</MachineTranslated>
    <Providers xmlns="6d93d202-47fc-4405-873a-cab67cc5f1b2" xsi:nil="true"/>
    <OriginalSourceMarket xmlns="6d93d202-47fc-4405-873a-cab67cc5f1b2">english</OriginalSourceMarket>
    <APDescription xmlns="6d93d202-47fc-4405-873a-cab67cc5f1b2" xsi:nil="true"/>
    <ContentItem xmlns="6d93d202-47fc-4405-873a-cab67cc5f1b2" xsi:nil="true"/>
    <ClipArtFilename xmlns="6d93d202-47fc-4405-873a-cab67cc5f1b2" xsi:nil="true"/>
    <TPInstallLocation xmlns="6d93d202-47fc-4405-873a-cab67cc5f1b2" xsi:nil="true"/>
    <TimesCloned xmlns="6d93d202-47fc-4405-873a-cab67cc5f1b2" xsi:nil="true"/>
    <PublishTargets xmlns="6d93d202-47fc-4405-873a-cab67cc5f1b2">OfficeOnline,OfficeOnlineVNext</PublishTargets>
    <AcquiredFrom xmlns="6d93d202-47fc-4405-873a-cab67cc5f1b2">Internal MS</AcquiredFrom>
    <AssetStart xmlns="6d93d202-47fc-4405-873a-cab67cc5f1b2">2011-12-12T22:23:00+00:00</AssetStart>
    <FriendlyTitle xmlns="6d93d202-47fc-4405-873a-cab67cc5f1b2" xsi:nil="true"/>
    <Provider xmlns="6d93d202-47fc-4405-873a-cab67cc5f1b2" xsi:nil="true"/>
    <LastHandOff xmlns="6d93d202-47fc-4405-873a-cab67cc5f1b2" xsi:nil="true"/>
    <Manager xmlns="6d93d202-47fc-4405-873a-cab67cc5f1b2" xsi:nil="true"/>
    <UALocRecommendation xmlns="6d93d202-47fc-4405-873a-cab67cc5f1b2">Localize</UALocRecommendation>
    <ArtSampleDocs xmlns="6d93d202-47fc-4405-873a-cab67cc5f1b2" xsi:nil="true"/>
    <UACurrentWords xmlns="6d93d202-47fc-4405-873a-cab67cc5f1b2" xsi:nil="true"/>
    <TPClientViewer xmlns="6d93d202-47fc-4405-873a-cab67cc5f1b2" xsi:nil="true"/>
    <TemplateStatus xmlns="6d93d202-47fc-4405-873a-cab67cc5f1b2">Complete</TemplateStatus>
    <ShowIn xmlns="6d93d202-47fc-4405-873a-cab67cc5f1b2">Show everywhere</ShowIn>
    <CSXHash xmlns="6d93d202-47fc-4405-873a-cab67cc5f1b2" xsi:nil="true"/>
    <Downloads xmlns="6d93d202-47fc-4405-873a-cab67cc5f1b2">0</Downloads>
    <VoteCount xmlns="6d93d202-47fc-4405-873a-cab67cc5f1b2" xsi:nil="true"/>
    <OOCacheId xmlns="6d93d202-47fc-4405-873a-cab67cc5f1b2" xsi:nil="true"/>
    <IsDeleted xmlns="6d93d202-47fc-4405-873a-cab67cc5f1b2">false</IsDeleted>
    <InternalTagsTaxHTField0 xmlns="6d93d202-47fc-4405-873a-cab67cc5f1b2">
      <Terms xmlns="http://schemas.microsoft.com/office/infopath/2007/PartnerControls"/>
    </InternalTagsTaxHTField0>
    <UANotes xmlns="6d93d202-47fc-4405-873a-cab67cc5f1b2">2003 to 2007 conversion</UANotes>
    <AssetExpire xmlns="6d93d202-47fc-4405-873a-cab67cc5f1b2">2035-01-01T08:00:00+00:00</AssetExpire>
    <CSXSubmissionMarket xmlns="6d93d202-47fc-4405-873a-cab67cc5f1b2" xsi:nil="true"/>
    <DSATActionTaken xmlns="6d93d202-47fc-4405-873a-cab67cc5f1b2" xsi:nil="true"/>
    <SubmitterId xmlns="6d93d202-47fc-4405-873a-cab67cc5f1b2" xsi:nil="true"/>
    <EditorialTags xmlns="6d93d202-47fc-4405-873a-cab67cc5f1b2" xsi:nil="true"/>
    <TPExecutable xmlns="6d93d202-47fc-4405-873a-cab67cc5f1b2" xsi:nil="true"/>
    <CSXSubmissionDate xmlns="6d93d202-47fc-4405-873a-cab67cc5f1b2" xsi:nil="true"/>
    <CSXUpdate xmlns="6d93d202-47fc-4405-873a-cab67cc5f1b2">false</CSXUpdate>
    <AssetType xmlns="6d93d202-47fc-4405-873a-cab67cc5f1b2">TP</AssetType>
    <ApprovalLog xmlns="6d93d202-47fc-4405-873a-cab67cc5f1b2" xsi:nil="true"/>
    <BugNumber xmlns="6d93d202-47fc-4405-873a-cab67cc5f1b2" xsi:nil="true"/>
    <OriginAsset xmlns="6d93d202-47fc-4405-873a-cab67cc5f1b2" xsi:nil="true"/>
    <TPComponent xmlns="6d93d202-47fc-4405-873a-cab67cc5f1b2" xsi:nil="true"/>
    <Milestone xmlns="6d93d202-47fc-4405-873a-cab67cc5f1b2" xsi:nil="true"/>
    <RecommendationsModifier xmlns="6d93d202-47fc-4405-873a-cab67cc5f1b2" xsi:nil="true"/>
    <Component xmlns="64acb2c5-0a2b-4bda-bd34-58e36cbb80d2" xsi:nil="true"/>
    <Description0 xmlns="64acb2c5-0a2b-4bda-bd34-58e36cbb80d2" xsi:nil="true"/>
    <AssetId xmlns="6d93d202-47fc-4405-873a-cab67cc5f1b2">TP102801207</AssetId>
    <PolicheckWords xmlns="6d93d202-47fc-4405-873a-cab67cc5f1b2" xsi:nil="true"/>
    <TPLaunchHelpLink xmlns="6d93d202-47fc-4405-873a-cab67cc5f1b2" xsi:nil="true"/>
    <IntlLocPriority xmlns="6d93d202-47fc-4405-873a-cab67cc5f1b2" xsi:nil="true"/>
    <TPApplication xmlns="6d93d202-47fc-4405-873a-cab67cc5f1b2" xsi:nil="true"/>
    <IntlLangReviewer xmlns="6d93d202-47fc-4405-873a-cab67cc5f1b2" xsi:nil="true"/>
    <HandoffToMSDN xmlns="6d93d202-47fc-4405-873a-cab67cc5f1b2" xsi:nil="true"/>
    <PlannedPubDate xmlns="6d93d202-47fc-4405-873a-cab67cc5f1b2" xsi:nil="true"/>
    <CrawlForDependencies xmlns="6d93d202-47fc-4405-873a-cab67cc5f1b2">false</CrawlForDependencies>
    <LocLastLocAttemptVersionLookup xmlns="6d93d202-47fc-4405-873a-cab67cc5f1b2">707397</LocLastLocAttemptVersionLookup>
    <TrustLevel xmlns="6d93d202-47fc-4405-873a-cab67cc5f1b2">1 Microsoft Managed Content</TrustLevel>
    <CampaignTagsTaxHTField0 xmlns="6d93d202-47fc-4405-873a-cab67cc5f1b2">
      <Terms xmlns="http://schemas.microsoft.com/office/infopath/2007/PartnerControls"/>
    </CampaignTagsTaxHTField0>
    <TPNamespace xmlns="6d93d202-47fc-4405-873a-cab67cc5f1b2" xsi:nil="true"/>
    <TaxCatchAll xmlns="6d93d202-47fc-4405-873a-cab67cc5f1b2"/>
    <IsSearchable xmlns="6d93d202-47fc-4405-873a-cab67cc5f1b2">false</IsSearchable>
    <TemplateTemplateType xmlns="6d93d202-47fc-4405-873a-cab67cc5f1b2">Word 2007 Default</TemplateTemplateType>
    <Markets xmlns="6d93d202-47fc-4405-873a-cab67cc5f1b2"/>
    <IntlLangReview xmlns="6d93d202-47fc-4405-873a-cab67cc5f1b2">false</IntlLangReview>
    <UAProjectedTotalWords xmlns="6d93d202-47fc-4405-873a-cab67cc5f1b2" xsi:nil="true"/>
    <OutputCachingOn xmlns="6d93d202-47fc-4405-873a-cab67cc5f1b2">false</OutputCachingOn>
    <AverageRating xmlns="6d93d202-47fc-4405-873a-cab67cc5f1b2" xsi:nil="true"/>
    <APAuthor xmlns="6d93d202-47fc-4405-873a-cab67cc5f1b2">
      <UserInfo>
        <DisplayName/>
        <AccountId>2365</AccountId>
        <AccountType/>
      </UserInfo>
    </APAuthor>
    <TPCommandLine xmlns="6d93d202-47fc-4405-873a-cab67cc5f1b2" xsi:nil="true"/>
    <LocManualTestRequired xmlns="6d93d202-47fc-4405-873a-cab67cc5f1b2">false</LocManualTestRequired>
    <TPAppVersion xmlns="6d93d202-47fc-4405-873a-cab67cc5f1b2" xsi:nil="true"/>
    <EditorialStatus xmlns="6d93d202-47fc-4405-873a-cab67cc5f1b2" xsi:nil="true"/>
    <LastModifiedDateTime xmlns="6d93d202-47fc-4405-873a-cab67cc5f1b2" xsi:nil="true"/>
    <TPLaunchHelpLinkType xmlns="6d93d202-47fc-4405-873a-cab67cc5f1b2">Template</TPLaunchHelpLinkType>
    <OriginalRelease xmlns="6d93d202-47fc-4405-873a-cab67cc5f1b2">14</OriginalRelease>
    <ScenarioTagsTaxHTField0 xmlns="6d93d202-47fc-4405-873a-cab67cc5f1b2">
      <Terms xmlns="http://schemas.microsoft.com/office/infopath/2007/PartnerControls"/>
    </ScenarioTagsTaxHTField0>
    <LocalizationTagsTaxHTField0 xmlns="6d93d202-47fc-4405-873a-cab67cc5f1b2">
      <Terms xmlns="http://schemas.microsoft.com/office/infopath/2007/PartnerControls"/>
    </LocalizationTagsTaxHTField0>
    <LocMarketGroupTiers2 xmlns="6d93d202-47fc-4405-873a-cab67cc5f1b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9924D1ECC420D47A2456556BC94F7370400BDF4491DEA4973499845289601F88B9F" ma:contentTypeVersion="55" ma:contentTypeDescription="Create a new document." ma:contentTypeScope="" ma:versionID="b0826346530693474735d6f460b13139">
  <xsd:schema xmlns:xsd="http://www.w3.org/2001/XMLSchema" xmlns:xs="http://www.w3.org/2001/XMLSchema" xmlns:p="http://schemas.microsoft.com/office/2006/metadata/properties" xmlns:ns2="6d93d202-47fc-4405-873a-cab67cc5f1b2" xmlns:ns3="64acb2c5-0a2b-4bda-bd34-58e36cbb80d2" targetNamespace="http://schemas.microsoft.com/office/2006/metadata/properties" ma:root="true" ma:fieldsID="b3b3f8a5ac8b12999d6e89ad46a905dc" ns2:_="" ns3:_="">
    <xsd:import namespace="6d93d202-47fc-4405-873a-cab67cc5f1b2"/>
    <xsd:import namespace="64acb2c5-0a2b-4bda-bd34-58e36cbb80d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3d202-47fc-4405-873a-cab67cc5f1b2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dc79c007-7f28-4db9-9ba1-525d19a3279b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0C6DD30-196A-4C6B-B1BF-A43F3B8ACD4F}" ma:internalName="CSXSubmissionMarket" ma:readOnly="false" ma:showField="MarketName" ma:web="6d93d202-47fc-4405-873a-cab67cc5f1b2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bb16b974-ed24-4278-8820-8e232d38904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E2D4CA2-442A-4FDA-AA57-71B8C7B2C53C}" ma:internalName="InProjectListLookup" ma:readOnly="true" ma:showField="InProjectLis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fd9a49dc-3dbf-4047-b62d-1d587abe7b40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E2D4CA2-442A-4FDA-AA57-71B8C7B2C53C}" ma:internalName="LastCompleteVersionLookup" ma:readOnly="true" ma:showField="LastComplete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E2D4CA2-442A-4FDA-AA57-71B8C7B2C53C}" ma:internalName="LastPreviewErrorLookup" ma:readOnly="true" ma:showField="LastPreview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E2D4CA2-442A-4FDA-AA57-71B8C7B2C53C}" ma:internalName="LastPreviewResultLookup" ma:readOnly="true" ma:showField="LastPreview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E2D4CA2-442A-4FDA-AA57-71B8C7B2C53C}" ma:internalName="LastPreviewAttemptDateLookup" ma:readOnly="true" ma:showField="LastPreview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E2D4CA2-442A-4FDA-AA57-71B8C7B2C53C}" ma:internalName="LastPreviewedByLookup" ma:readOnly="true" ma:showField="LastPreview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E2D4CA2-442A-4FDA-AA57-71B8C7B2C53C}" ma:internalName="LastPreviewTimeLookup" ma:readOnly="true" ma:showField="LastPreview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E2D4CA2-442A-4FDA-AA57-71B8C7B2C53C}" ma:internalName="LastPreviewVersionLookup" ma:readOnly="true" ma:showField="LastPreview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E2D4CA2-442A-4FDA-AA57-71B8C7B2C53C}" ma:internalName="LastPublishErrorLookup" ma:readOnly="true" ma:showField="LastPublish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E2D4CA2-442A-4FDA-AA57-71B8C7B2C53C}" ma:internalName="LastPublishResultLookup" ma:readOnly="true" ma:showField="LastPublish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E2D4CA2-442A-4FDA-AA57-71B8C7B2C53C}" ma:internalName="LastPublishAttemptDateLookup" ma:readOnly="true" ma:showField="LastPublish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E2D4CA2-442A-4FDA-AA57-71B8C7B2C53C}" ma:internalName="LastPublishedByLookup" ma:readOnly="true" ma:showField="LastPublish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E2D4CA2-442A-4FDA-AA57-71B8C7B2C53C}" ma:internalName="LastPublishTimeLookup" ma:readOnly="true" ma:showField="LastPublish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E2D4CA2-442A-4FDA-AA57-71B8C7B2C53C}" ma:internalName="LastPublishVersionLookup" ma:readOnly="true" ma:showField="LastPublish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4CDE398E-75A7-4993-8C61-2BFD31F64754}" ma:internalName="LocLastLocAttemptVersionLookup" ma:readOnly="false" ma:showField="LastLocAttemptVersion" ma:web="6d93d202-47fc-4405-873a-cab67cc5f1b2">
      <xsd:simpleType>
        <xsd:restriction base="dms:Lookup"/>
      </xsd:simpleType>
    </xsd:element>
    <xsd:element name="LocLastLocAttemptVersionTypeLookup" ma:index="72" nillable="true" ma:displayName="Loc Last Loc Attempt Version Type" ma:default="" ma:list="{4CDE398E-75A7-4993-8C61-2BFD31F64754}" ma:internalName="LocLastLocAttemptVersionTypeLookup" ma:readOnly="true" ma:showField="LastLocAttemptVersionType" ma:web="6d93d202-47fc-4405-873a-cab67cc5f1b2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4CDE398E-75A7-4993-8C61-2BFD31F64754}" ma:internalName="LocNewPublishedVersionLookup" ma:readOnly="true" ma:showField="NewPublishedVersion" ma:web="6d93d202-47fc-4405-873a-cab67cc5f1b2">
      <xsd:simpleType>
        <xsd:restriction base="dms:Lookup"/>
      </xsd:simpleType>
    </xsd:element>
    <xsd:element name="LocOverallHandbackStatusLookup" ma:index="76" nillable="true" ma:displayName="Loc Overall Handback Status" ma:default="" ma:list="{4CDE398E-75A7-4993-8C61-2BFD31F64754}" ma:internalName="LocOverallHandbackStatusLookup" ma:readOnly="true" ma:showField="OverallHandbackStatus" ma:web="6d93d202-47fc-4405-873a-cab67cc5f1b2">
      <xsd:simpleType>
        <xsd:restriction base="dms:Lookup"/>
      </xsd:simpleType>
    </xsd:element>
    <xsd:element name="LocOverallLocStatusLookup" ma:index="77" nillable="true" ma:displayName="Loc Overall Localize Status" ma:default="" ma:list="{4CDE398E-75A7-4993-8C61-2BFD31F64754}" ma:internalName="LocOverallLocStatusLookup" ma:readOnly="true" ma:showField="OverallLocStatus" ma:web="6d93d202-47fc-4405-873a-cab67cc5f1b2">
      <xsd:simpleType>
        <xsd:restriction base="dms:Lookup"/>
      </xsd:simpleType>
    </xsd:element>
    <xsd:element name="LocOverallPreviewStatusLookup" ma:index="78" nillable="true" ma:displayName="Loc Overall Preview Status" ma:default="" ma:list="{4CDE398E-75A7-4993-8C61-2BFD31F64754}" ma:internalName="LocOverallPreviewStatusLookup" ma:readOnly="true" ma:showField="OverallPreviewStatus" ma:web="6d93d202-47fc-4405-873a-cab67cc5f1b2">
      <xsd:simpleType>
        <xsd:restriction base="dms:Lookup"/>
      </xsd:simpleType>
    </xsd:element>
    <xsd:element name="LocOverallPublishStatusLookup" ma:index="79" nillable="true" ma:displayName="Loc Overall Publish Status" ma:default="" ma:list="{4CDE398E-75A7-4993-8C61-2BFD31F64754}" ma:internalName="LocOverallPublishStatusLookup" ma:readOnly="true" ma:showField="OverallPublishStatus" ma:web="6d93d202-47fc-4405-873a-cab67cc5f1b2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4CDE398E-75A7-4993-8C61-2BFD31F64754}" ma:internalName="LocProcessedForHandoffsLookup" ma:readOnly="true" ma:showField="ProcessedForHandoffs" ma:web="6d93d202-47fc-4405-873a-cab67cc5f1b2">
      <xsd:simpleType>
        <xsd:restriction base="dms:Lookup"/>
      </xsd:simpleType>
    </xsd:element>
    <xsd:element name="LocProcessedForMarketsLookup" ma:index="82" nillable="true" ma:displayName="Loc Processed For Markets" ma:default="" ma:list="{4CDE398E-75A7-4993-8C61-2BFD31F64754}" ma:internalName="LocProcessedForMarketsLookup" ma:readOnly="true" ma:showField="ProcessedForMarkets" ma:web="6d93d202-47fc-4405-873a-cab67cc5f1b2">
      <xsd:simpleType>
        <xsd:restriction base="dms:Lookup"/>
      </xsd:simpleType>
    </xsd:element>
    <xsd:element name="LocPublishedDependentAssetsLookup" ma:index="83" nillable="true" ma:displayName="Loc Published Dependent Assets" ma:default="" ma:list="{4CDE398E-75A7-4993-8C61-2BFD31F64754}" ma:internalName="LocPublishedDependentAssetsLookup" ma:readOnly="true" ma:showField="PublishedDependentAssets" ma:web="6d93d202-47fc-4405-873a-cab67cc5f1b2">
      <xsd:simpleType>
        <xsd:restriction base="dms:Lookup"/>
      </xsd:simpleType>
    </xsd:element>
    <xsd:element name="LocPublishedLinkedAssetsLookup" ma:index="84" nillable="true" ma:displayName="Loc Published Linked Assets" ma:default="" ma:list="{4CDE398E-75A7-4993-8C61-2BFD31F64754}" ma:internalName="LocPublishedLinkedAssetsLookup" ma:readOnly="true" ma:showField="PublishedLinkedAssets" ma:web="6d93d202-47fc-4405-873a-cab67cc5f1b2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db560eb5-700a-4f94-8fda-b57de4261f12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0C6DD30-196A-4C6B-B1BF-A43F3B8ACD4F}" ma:internalName="Markets" ma:readOnly="false" ma:showField="MarketNa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E2D4CA2-442A-4FDA-AA57-71B8C7B2C53C}" ma:internalName="NumOfRatingsLookup" ma:readOnly="true" ma:showField="NumOfRating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E2D4CA2-442A-4FDA-AA57-71B8C7B2C53C}" ma:internalName="PublishStatusLookup" ma:readOnly="false" ma:showField="PublishStatu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e3f7319-fb8f-4449-8902-000ab73a856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1d213f5-ec09-44b6-a8be-9da225be7a8d}" ma:internalName="TaxCatchAll" ma:showField="CatchAllData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1d213f5-ec09-44b6-a8be-9da225be7a8d}" ma:internalName="TaxCatchAllLabel" ma:readOnly="true" ma:showField="CatchAllDataLabel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cb2c5-0a2b-4bda-bd34-58e36cbb80d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00F08E3-745E-4E36-B271-3F00CDBD1159}">
  <ds:schemaRefs>
    <ds:schemaRef ds:uri="http://schemas.microsoft.com/office/2006/metadata/properties"/>
    <ds:schemaRef ds:uri="http://schemas.microsoft.com/office/infopath/2007/PartnerControls"/>
    <ds:schemaRef ds:uri="6d93d202-47fc-4405-873a-cab67cc5f1b2"/>
    <ds:schemaRef ds:uri="64acb2c5-0a2b-4bda-bd34-58e36cbb80d2"/>
  </ds:schemaRefs>
</ds:datastoreItem>
</file>

<file path=customXml/itemProps2.xml><?xml version="1.0" encoding="utf-8"?>
<ds:datastoreItem xmlns:ds="http://schemas.openxmlformats.org/officeDocument/2006/customXml" ds:itemID="{AB45765C-F851-41D5-9332-2B9E8AB39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3d202-47fc-4405-873a-cab67cc5f1b2"/>
    <ds:schemaRef ds:uri="64acb2c5-0a2b-4bda-bd34-58e36cbb8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40EBEF-F29D-46CC-AF13-8D5EB1839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Programme d'une conférence sur plusieurs jours</Template>
  <TotalTime>5</TotalTime>
  <Pages>3</Pages>
  <Words>394</Words>
  <Characters>2257</Characters>
  <Application>Microsoft Office Word</Application>
  <DocSecurity>0</DocSecurity>
  <Lines>157</Lines>
  <Paragraphs>61</Paragraphs>
  <ScaleCrop>false</ScaleCrop>
  <Manager/>
  <Company>Microsoft Corporation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Costemale</dc:creator>
  <cp:keywords/>
  <dc:description/>
  <cp:lastModifiedBy>Julien Costemale</cp:lastModifiedBy>
  <cp:revision>9</cp:revision>
  <cp:lastPrinted>2024-01-05T08:57:00Z</cp:lastPrinted>
  <dcterms:created xsi:type="dcterms:W3CDTF">2025-04-22T16:25:00Z</dcterms:created>
  <dcterms:modified xsi:type="dcterms:W3CDTF">2026-09-13T08:13:00Z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TC010685191036</vt:lpwstr>
  </property>
  <property fmtid="{D5CDD505-2E9C-101B-9397-08002B2CF9AE}" pid="3" name="InternalTags">
    <vt:lpwstr/>
  </property>
  <property fmtid="{D5CDD505-2E9C-101B-9397-08002B2CF9AE}" pid="4" name="ContentTypeId">
    <vt:lpwstr>0x01010069924D1ECC420D47A2456556BC94F7370400BDF4491DEA4973499845289601F88B9F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9598200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